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E8E05" w14:textId="02268D16" w:rsidR="00D6602C" w:rsidRDefault="00835D6A" w:rsidP="00D6602C">
      <w:pPr>
        <w:pStyle w:val="Heading1"/>
      </w:pPr>
      <w:r>
        <w:t>Schedule A – Statement of Work</w:t>
      </w:r>
    </w:p>
    <w:p w14:paraId="3027875E" w14:textId="77777777" w:rsidR="00851044" w:rsidRPr="00851044" w:rsidRDefault="00851044" w:rsidP="00851044">
      <w:pPr>
        <w:shd w:val="clear" w:color="auto" w:fill="FFFFFF"/>
        <w:spacing w:before="0" w:after="0"/>
        <w:jc w:val="center"/>
        <w:rPr>
          <w:rFonts w:ascii="Aptos" w:eastAsia="Times New Roman" w:hAnsi="Aptos" w:cs="Arial"/>
          <w:b/>
          <w:bCs/>
          <w:sz w:val="32"/>
          <w:szCs w:val="32"/>
        </w:rPr>
      </w:pPr>
      <w:bookmarkStart w:id="0" w:name="_Hlk191368755"/>
      <w:r w:rsidRPr="00851044">
        <w:rPr>
          <w:rFonts w:ascii="Aptos" w:eastAsia="Times New Roman" w:hAnsi="Aptos" w:cs="Arial"/>
          <w:b/>
          <w:bCs/>
          <w:sz w:val="32"/>
          <w:szCs w:val="32"/>
        </w:rPr>
        <w:t>Department of Natural Resources</w:t>
      </w:r>
    </w:p>
    <w:p w14:paraId="7780FB36" w14:textId="77777777" w:rsidR="00851044" w:rsidRPr="00851044" w:rsidRDefault="00851044" w:rsidP="00851044">
      <w:pPr>
        <w:shd w:val="clear" w:color="auto" w:fill="FFFFFF"/>
        <w:spacing w:before="0" w:after="0"/>
        <w:jc w:val="center"/>
        <w:rPr>
          <w:rFonts w:ascii="Aptos" w:eastAsia="Times New Roman" w:hAnsi="Aptos" w:cs="Arial"/>
          <w:b/>
          <w:bCs/>
          <w:sz w:val="24"/>
          <w:szCs w:val="24"/>
        </w:rPr>
      </w:pPr>
      <w:r w:rsidRPr="00851044">
        <w:rPr>
          <w:rFonts w:ascii="Aptos" w:eastAsia="Times New Roman" w:hAnsi="Aptos" w:cs="Arial"/>
          <w:b/>
          <w:bCs/>
          <w:sz w:val="24"/>
          <w:szCs w:val="24"/>
        </w:rPr>
        <w:t>Wildlife Division</w:t>
      </w:r>
    </w:p>
    <w:bookmarkEnd w:id="0"/>
    <w:p w14:paraId="2A322D32" w14:textId="77777777" w:rsidR="00851044" w:rsidRPr="00851044" w:rsidRDefault="00851044" w:rsidP="00851044">
      <w:pPr>
        <w:spacing w:before="0" w:after="0"/>
        <w:jc w:val="center"/>
        <w:rPr>
          <w:rFonts w:ascii="Aptos" w:eastAsia="Times New Roman" w:hAnsi="Aptos" w:cs="Arial"/>
          <w:b/>
          <w:bCs/>
          <w:sz w:val="24"/>
          <w:szCs w:val="24"/>
        </w:rPr>
      </w:pPr>
      <w:r w:rsidRPr="00851044">
        <w:rPr>
          <w:rFonts w:ascii="Aptos" w:eastAsia="Times New Roman" w:hAnsi="Aptos" w:cs="Arial"/>
          <w:b/>
          <w:bCs/>
          <w:sz w:val="24"/>
          <w:szCs w:val="24"/>
        </w:rPr>
        <w:t>Marsh Master – Per Specifications</w:t>
      </w:r>
    </w:p>
    <w:p w14:paraId="61FCA443" w14:textId="77777777" w:rsidR="00851044" w:rsidRPr="00851044" w:rsidRDefault="00851044" w:rsidP="00851044">
      <w:pPr>
        <w:spacing w:before="0" w:after="0"/>
        <w:jc w:val="center"/>
        <w:rPr>
          <w:rFonts w:ascii="Aptos" w:eastAsia="Times New Roman" w:hAnsi="Aptos" w:cs="Arial"/>
          <w:b/>
          <w:bCs/>
          <w:sz w:val="24"/>
          <w:szCs w:val="24"/>
        </w:rPr>
      </w:pPr>
      <w:r w:rsidRPr="00851044">
        <w:rPr>
          <w:rFonts w:ascii="Aptos" w:eastAsia="Times New Roman" w:hAnsi="Aptos" w:cs="Arial"/>
          <w:b/>
          <w:bCs/>
          <w:sz w:val="24"/>
          <w:szCs w:val="24"/>
        </w:rPr>
        <w:t>Brand Specific</w:t>
      </w:r>
    </w:p>
    <w:p w14:paraId="34369B06" w14:textId="77777777" w:rsidR="00851044" w:rsidRPr="00851044" w:rsidRDefault="00851044" w:rsidP="00851044">
      <w:pPr>
        <w:spacing w:before="0" w:after="0"/>
        <w:jc w:val="center"/>
        <w:rPr>
          <w:rFonts w:ascii="Aptos" w:eastAsia="Times New Roman" w:hAnsi="Aptos" w:cs="Arial"/>
          <w:b/>
          <w:bCs/>
          <w:sz w:val="24"/>
          <w:szCs w:val="24"/>
        </w:rPr>
      </w:pPr>
      <w:r w:rsidRPr="00851044">
        <w:rPr>
          <w:rFonts w:ascii="Aptos" w:eastAsia="Times New Roman" w:hAnsi="Aptos" w:cs="Arial"/>
          <w:b/>
          <w:bCs/>
          <w:sz w:val="24"/>
          <w:szCs w:val="24"/>
        </w:rPr>
        <w:t>Bids on Alternate Brands Will Not Be Accepted</w:t>
      </w:r>
    </w:p>
    <w:p w14:paraId="2DE5F23F" w14:textId="77777777" w:rsidR="00851044" w:rsidRPr="00851044" w:rsidRDefault="00851044" w:rsidP="00851044">
      <w:pPr>
        <w:spacing w:before="0" w:after="0"/>
        <w:jc w:val="center"/>
        <w:rPr>
          <w:rFonts w:ascii="Aptos" w:eastAsia="Aptos" w:hAnsi="Aptos" w:cs="Times New Roman"/>
          <w:b/>
        </w:rPr>
      </w:pPr>
      <w:r w:rsidRPr="00851044">
        <w:rPr>
          <w:rFonts w:ascii="Aptos" w:eastAsia="Aptos" w:hAnsi="Aptos" w:cs="Times New Roman"/>
          <w:b/>
        </w:rPr>
        <w:t>Request for Proposal No. 260000001742</w:t>
      </w:r>
    </w:p>
    <w:p w14:paraId="371E8B46" w14:textId="655605C0" w:rsidR="005D11F1" w:rsidRDefault="005D11F1" w:rsidP="005D11F1">
      <w:pPr>
        <w:pStyle w:val="BodyCentered"/>
      </w:pPr>
    </w:p>
    <w:p w14:paraId="29D1D72B" w14:textId="77777777" w:rsidR="005D11F1" w:rsidRDefault="005D11F1" w:rsidP="005D11F1">
      <w:pPr>
        <w:pStyle w:val="Body"/>
      </w:pPr>
      <w: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 Yellow fields are also used to identify areas where a bidder response is required.</w:t>
      </w:r>
    </w:p>
    <w:p w14:paraId="7238652F" w14:textId="77777777" w:rsidR="005D11F1" w:rsidRDefault="005D11F1" w:rsidP="005D11F1">
      <w:pPr>
        <w:pStyle w:val="Body-NOINDENT"/>
      </w:pPr>
      <w:r>
        <w:t>The Contractor must respond to each requirement or question and explain how it will fulfill each requirement. Attach any supplemental information and reference it appropriately within your response.</w:t>
      </w:r>
    </w:p>
    <w:p w14:paraId="085E9C79" w14:textId="77777777" w:rsidR="005D11F1" w:rsidRDefault="005D11F1" w:rsidP="005D11F1">
      <w:pPr>
        <w:pStyle w:val="1stLevel"/>
      </w:pPr>
      <w:r>
        <w:t>Scope</w:t>
      </w:r>
    </w:p>
    <w:p w14:paraId="58DC0B90" w14:textId="65F1571D" w:rsidR="005D11F1" w:rsidRPr="00851044" w:rsidRDefault="00851044" w:rsidP="00851044">
      <w:pPr>
        <w:pStyle w:val="Body"/>
        <w:spacing w:before="0" w:after="0"/>
        <w:rPr>
          <w:rFonts w:ascii="Aptos" w:eastAsia="Times New Roman" w:hAnsi="Aptos" w:cs="Arial"/>
          <w:bCs/>
          <w:iCs/>
        </w:rPr>
      </w:pPr>
      <w:r w:rsidRPr="00851044">
        <w:rPr>
          <w:rFonts w:ascii="Aptos" w:eastAsia="Times New Roman" w:hAnsi="Aptos" w:cs="Arial"/>
          <w:bCs/>
          <w:iCs/>
        </w:rPr>
        <w:t xml:space="preserve">The intent of this RFP is the purchase of ONE Marsh Master MM-2MX-KC-FH per specifications.  This bid is brand specific.  Bids on alternate brands may not be accepted.    </w:t>
      </w:r>
    </w:p>
    <w:p w14:paraId="39876B5B" w14:textId="77777777" w:rsidR="005D11F1" w:rsidRDefault="005D11F1" w:rsidP="005D11F1">
      <w:pPr>
        <w:pStyle w:val="1stLevel"/>
      </w:pPr>
      <w:r>
        <w:t>Product Specifications</w:t>
      </w:r>
    </w:p>
    <w:p w14:paraId="1B2E669D" w14:textId="2E240801" w:rsidR="005D11F1" w:rsidRDefault="005D11F1" w:rsidP="005D11F1">
      <w:pPr>
        <w:pStyle w:val="Body-1stLevel"/>
      </w:pPr>
      <w:r>
        <w:t xml:space="preserve">The Contractor must provide the following: </w:t>
      </w:r>
    </w:p>
    <w:p w14:paraId="734553DF" w14:textId="77777777" w:rsidR="00851044" w:rsidRPr="00851044" w:rsidRDefault="00851044" w:rsidP="00851044">
      <w:pPr>
        <w:pStyle w:val="2ndLevelLower"/>
      </w:pPr>
      <w:r w:rsidRPr="00851044">
        <w:t>ONE (1) Marsh Master MM-2MX-KC-FH with the following:</w:t>
      </w:r>
    </w:p>
    <w:p w14:paraId="5E2365BB" w14:textId="1485CAC7" w:rsidR="005D11F1" w:rsidRDefault="00851044" w:rsidP="00851044">
      <w:pPr>
        <w:pStyle w:val="3rdLevel"/>
      </w:pPr>
      <w:r w:rsidRPr="00851044">
        <w:t>KOHLER ENGINE, HI/LOW FLOW PUMPS, REAR/FRONT HITCH INCLUDES O/H BASKET, JACK, CAB FANS, CAMERA.</w:t>
      </w:r>
    </w:p>
    <w:p w14:paraId="36CF0252" w14:textId="7B296EAE" w:rsidR="00851044" w:rsidRDefault="00851044" w:rsidP="00851044">
      <w:pPr>
        <w:pStyle w:val="3rdLevel"/>
      </w:pPr>
      <w:r>
        <w:t>ONE (1)</w:t>
      </w:r>
      <w:r w:rsidRPr="00851044">
        <w:t xml:space="preserve"> </w:t>
      </w:r>
      <w:r w:rsidRPr="00851044">
        <w:t xml:space="preserve">MM-2LX </w:t>
      </w:r>
      <w:r>
        <w:t xml:space="preserve">VEGETATION </w:t>
      </w:r>
      <w:r w:rsidRPr="00851044">
        <w:t>BLADE</w:t>
      </w:r>
      <w:r>
        <w:t xml:space="preserve"> </w:t>
      </w:r>
    </w:p>
    <w:p w14:paraId="1DDE7BB6" w14:textId="7AA2FE46" w:rsidR="00851044" w:rsidRDefault="00851044" w:rsidP="00851044">
      <w:pPr>
        <w:pStyle w:val="3rdLevel"/>
      </w:pPr>
      <w:r>
        <w:t xml:space="preserve">ONE (1) </w:t>
      </w:r>
      <w:r>
        <w:t>MM-2MX HYDRAULIC DRIVEN ROTARY</w:t>
      </w:r>
      <w:r w:rsidRPr="00851044">
        <w:t xml:space="preserve"> </w:t>
      </w:r>
      <w:r>
        <w:t>CUTTER ATTACHMENT</w:t>
      </w:r>
    </w:p>
    <w:p w14:paraId="5AD8D28C" w14:textId="1788A258" w:rsidR="00851044" w:rsidRDefault="00851044" w:rsidP="00851044">
      <w:pPr>
        <w:pStyle w:val="3rdLevel"/>
      </w:pPr>
      <w:r>
        <w:t>ONE (1) ROLLER CHOPPER</w:t>
      </w:r>
    </w:p>
    <w:p w14:paraId="07629EB0" w14:textId="4D912B9A" w:rsidR="00851044" w:rsidRDefault="00851044" w:rsidP="00851044">
      <w:pPr>
        <w:pStyle w:val="3rdLevel"/>
      </w:pPr>
      <w:r>
        <w:t>ONE (1) MM-2MX SPRAYRIG-HYD 85 GAL. ELLIPT SPRAY RIG-HYD.</w:t>
      </w:r>
    </w:p>
    <w:p w14:paraId="7581884B" w14:textId="0AC2A1DE" w:rsidR="00851044" w:rsidRDefault="00851044" w:rsidP="00851044">
      <w:pPr>
        <w:pStyle w:val="3rdLevel"/>
      </w:pPr>
      <w:r>
        <w:t>ONE (1) MM-2 BACKHOW W/ THUMB</w:t>
      </w:r>
    </w:p>
    <w:p w14:paraId="10397EB0" w14:textId="2D8AA463" w:rsidR="00851044" w:rsidRDefault="00851044" w:rsidP="00851044">
      <w:pPr>
        <w:pStyle w:val="3rdLevel"/>
      </w:pPr>
      <w:r>
        <w:t>ONE (1) SPRAY BOOM-A – ADJUSTABLE 3 TIP SPRAY BOOM</w:t>
      </w:r>
    </w:p>
    <w:p w14:paraId="07D59683" w14:textId="63F0E829" w:rsidR="00851044" w:rsidRDefault="00851044" w:rsidP="00851044">
      <w:pPr>
        <w:pStyle w:val="3rdLevel"/>
      </w:pPr>
      <w:r>
        <w:t>ONE (1) MM-2 TRLR XLG-L – EXTRA LONG GALVANIZED TILT DECK TRAILER WITH FIXED FRONT SECTION AND ELECTRIC BRAKES</w:t>
      </w:r>
    </w:p>
    <w:p w14:paraId="33810ECC" w14:textId="08CCC97C" w:rsidR="00851044" w:rsidRDefault="00851044" w:rsidP="00851044">
      <w:pPr>
        <w:pStyle w:val="3rdLevel"/>
      </w:pPr>
      <w:r>
        <w:t>ONE (1) DECK LINER – GREY BED LINER.  MAY INCLUDE DECK INSERTS AND OTHER MISCELLANEOUS ITEMS.</w:t>
      </w:r>
    </w:p>
    <w:p w14:paraId="2896B3C9" w14:textId="64FF504E" w:rsidR="00851044" w:rsidRDefault="00851044" w:rsidP="00851044">
      <w:pPr>
        <w:pStyle w:val="3rdLevel"/>
      </w:pPr>
      <w:r>
        <w:t>ONE (1) MM-2MX RAILS/LADDER – DECK RAILS WITH SIDE ACCESS LADDER</w:t>
      </w:r>
    </w:p>
    <w:p w14:paraId="179E3CCC" w14:textId="3460FD04" w:rsidR="00851044" w:rsidRDefault="00851044" w:rsidP="00851044">
      <w:pPr>
        <w:pStyle w:val="3rdLevel"/>
      </w:pPr>
      <w:r>
        <w:t>THREE (3) MM-2MX DECK INSERT</w:t>
      </w:r>
    </w:p>
    <w:p w14:paraId="6C94D410" w14:textId="65BA0E71" w:rsidR="00851044" w:rsidRDefault="00B1009D" w:rsidP="00851044">
      <w:pPr>
        <w:pStyle w:val="3rdLevel"/>
      </w:pPr>
      <w:r>
        <w:t>ONE 91) MM-SMX CAB HEATER (ONLY FOR MX KOHLER MACHINES.</w:t>
      </w:r>
    </w:p>
    <w:p w14:paraId="13938385" w14:textId="3073CFFD" w:rsidR="00B1009D" w:rsidRDefault="00B1009D" w:rsidP="00B1009D">
      <w:pPr>
        <w:pStyle w:val="3rdLevel"/>
      </w:pPr>
      <w:r>
        <w:lastRenderedPageBreak/>
        <w:t>ONE (1) MM-2LX A/C PACKAGE:  12V ALL-IN-ONE A/C UNIT WITH DOORS AND FOLDOUT WINDSHIELD.</w:t>
      </w:r>
    </w:p>
    <w:p w14:paraId="7CFA4735" w14:textId="32E49D17" w:rsidR="00B1009D" w:rsidRPr="00B1009D" w:rsidRDefault="00B1009D" w:rsidP="00B1009D">
      <w:pPr>
        <w:pStyle w:val="3rdLevel"/>
      </w:pPr>
      <w:r>
        <w:t>ONE (1) DELIVERY AND IN-SERVICE TRAINING.  DELIVERY F.O.B. DESTINATION, TWIN LAKE, MI  49457</w:t>
      </w:r>
    </w:p>
    <w:p w14:paraId="603750B4" w14:textId="2673FB24" w:rsidR="005D11F1" w:rsidRDefault="005D11F1" w:rsidP="005D11F1">
      <w:pPr>
        <w:pStyle w:val="Body-1stLevel"/>
      </w:pPr>
    </w:p>
    <w:p w14:paraId="2BF321A2" w14:textId="77777777" w:rsidR="005D11F1" w:rsidRDefault="005D11F1" w:rsidP="005D11F1">
      <w:pPr>
        <w:pStyle w:val="1stLevel"/>
      </w:pPr>
      <w:r>
        <w:t>Warranties</w:t>
      </w:r>
    </w:p>
    <w:p w14:paraId="4120B476" w14:textId="4862A86B" w:rsidR="00B1009D" w:rsidRPr="00C34888" w:rsidRDefault="00B1009D" w:rsidP="00B1009D">
      <w:pPr>
        <w:pStyle w:val="3rdLevel"/>
      </w:pPr>
      <w:r>
        <w:t>Describe any warranties included in the bid.  A</w:t>
      </w:r>
      <w:r w:rsidRPr="00C34888">
        <w:t>dd additional rows as needed. Explain the process for reporting warranty issues and how the Contractor will handle any repairs or replacements.</w:t>
      </w:r>
    </w:p>
    <w:p w14:paraId="1EB7D9D4" w14:textId="77777777" w:rsidR="00B1009D" w:rsidRPr="00B1009D" w:rsidRDefault="00B1009D" w:rsidP="00B1009D">
      <w:pPr>
        <w:pStyle w:val="3rdLevel"/>
        <w:ind w:hanging="180"/>
      </w:pPr>
      <w:r w:rsidRPr="00B1009D">
        <w:t xml:space="preserve">The State reserves the right to require additional warranties other than those identified by the Contractor in its response to this RFP. </w:t>
      </w:r>
    </w:p>
    <w:p w14:paraId="0E2C4E05" w14:textId="77777777" w:rsidR="00B1009D" w:rsidRPr="00B1009D" w:rsidRDefault="00B1009D" w:rsidP="00B1009D">
      <w:pPr>
        <w:pStyle w:val="3rdLevel"/>
        <w:ind w:hanging="180"/>
      </w:pPr>
      <w:r w:rsidRPr="00B1009D">
        <w:t>Bidder must provide detailed information requested below:</w:t>
      </w:r>
    </w:p>
    <w:p w14:paraId="295E1586" w14:textId="54B9CB8A" w:rsidR="005D11F1" w:rsidRDefault="005D11F1" w:rsidP="00B1009D">
      <w:pPr>
        <w:pStyle w:val="3rdLevel"/>
        <w:numPr>
          <w:ilvl w:val="0"/>
          <w:numId w:val="0"/>
        </w:numPr>
        <w:ind w:left="1080"/>
      </w:pPr>
    </w:p>
    <w:tbl>
      <w:tblPr>
        <w:tblStyle w:val="Purchasing"/>
        <w:tblW w:w="0" w:type="auto"/>
        <w:tblLook w:val="04A0" w:firstRow="1" w:lastRow="0" w:firstColumn="1" w:lastColumn="0" w:noHBand="0" w:noVBand="1"/>
      </w:tblPr>
      <w:tblGrid>
        <w:gridCol w:w="10070"/>
      </w:tblGrid>
      <w:tr w:rsidR="005D11F1" w14:paraId="099AF1F6"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74B973C3" w14:textId="77777777" w:rsidR="005D11F1" w:rsidRDefault="005D11F1">
            <w:pPr>
              <w:pStyle w:val="Body"/>
            </w:pPr>
            <w:r>
              <w:t>Bidder Response</w:t>
            </w:r>
          </w:p>
        </w:tc>
      </w:tr>
      <w:tr w:rsidR="005D11F1" w14:paraId="1311D0F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841100F" w14:textId="77777777" w:rsidR="005D11F1" w:rsidRPr="00A943E7" w:rsidRDefault="005D11F1">
            <w:pPr>
              <w:pStyle w:val="TableBody"/>
              <w:rPr>
                <w:b/>
                <w:bCs w:val="0"/>
              </w:rPr>
            </w:pPr>
            <w:r w:rsidRPr="00547975">
              <w:rPr>
                <w:b/>
                <w:bCs w:val="0"/>
              </w:rPr>
              <w:t>Bidder must describe any warranties included in the bid and provide the length of the warranty. Explain the process for reporting warranty issues and how the Contractor how any repairs or replacements are made, including timing. If the warranty is provided through a third-party or manufacturer, the Contractor must confirm that the manufacturer’s warranty passes through to the State. Provide the name, address, contact name, phone number and email address of the party responsible for the warranty.</w:t>
            </w:r>
          </w:p>
        </w:tc>
      </w:tr>
      <w:tr w:rsidR="005D11F1" w14:paraId="08F1EB83" w14:textId="77777777">
        <w:tc>
          <w:tcPr>
            <w:cnfStyle w:val="001000000000" w:firstRow="0" w:lastRow="0" w:firstColumn="1" w:lastColumn="0" w:oddVBand="0" w:evenVBand="0" w:oddHBand="0" w:evenHBand="0" w:firstRowFirstColumn="0" w:firstRowLastColumn="0" w:lastRowFirstColumn="0" w:lastRowLastColumn="0"/>
            <w:tcW w:w="10070" w:type="dxa"/>
          </w:tcPr>
          <w:p w14:paraId="2D895796" w14:textId="1EC77E7E" w:rsidR="005D11F1" w:rsidRPr="00A943E7" w:rsidRDefault="00B1009D">
            <w:pPr>
              <w:pStyle w:val="TableBody"/>
            </w:pPr>
            <w:r w:rsidRPr="00B1009D">
              <w:rPr>
                <w:rFonts w:ascii="Aptos" w:eastAsia="Aptos" w:hAnsi="Aptos" w:cs="Times New Roman"/>
                <w:bCs w:val="0"/>
              </w:rPr>
              <w:t>Describe any warranties included in the bid (if none, write N/A):</w:t>
            </w:r>
          </w:p>
        </w:tc>
      </w:tr>
      <w:tr w:rsidR="00B1009D" w14:paraId="49ABBB1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05F78D7" w14:textId="77777777" w:rsidR="00B1009D" w:rsidRDefault="00B1009D">
            <w:pPr>
              <w:pStyle w:val="TableBody"/>
            </w:pPr>
          </w:p>
        </w:tc>
      </w:tr>
      <w:tr w:rsidR="00B1009D" w14:paraId="77717C2A" w14:textId="77777777">
        <w:tc>
          <w:tcPr>
            <w:cnfStyle w:val="001000000000" w:firstRow="0" w:lastRow="0" w:firstColumn="1" w:lastColumn="0" w:oddVBand="0" w:evenVBand="0" w:oddHBand="0" w:evenHBand="0" w:firstRowFirstColumn="0" w:firstRowLastColumn="0" w:lastRowFirstColumn="0" w:lastRowLastColumn="0"/>
            <w:tcW w:w="10070" w:type="dxa"/>
          </w:tcPr>
          <w:p w14:paraId="7EF0D03C" w14:textId="283FCE22" w:rsidR="00B1009D" w:rsidRDefault="00B1009D">
            <w:pPr>
              <w:pStyle w:val="TableBody"/>
            </w:pPr>
            <w:r w:rsidRPr="00B1009D">
              <w:t>Provide the length of the warranty:</w:t>
            </w:r>
          </w:p>
        </w:tc>
      </w:tr>
      <w:tr w:rsidR="00B1009D" w14:paraId="36A0B59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821755F" w14:textId="77777777" w:rsidR="00B1009D" w:rsidRDefault="00B1009D">
            <w:pPr>
              <w:pStyle w:val="TableBody"/>
            </w:pPr>
          </w:p>
        </w:tc>
      </w:tr>
      <w:tr w:rsidR="00B1009D" w14:paraId="78695ECF" w14:textId="77777777">
        <w:tc>
          <w:tcPr>
            <w:cnfStyle w:val="001000000000" w:firstRow="0" w:lastRow="0" w:firstColumn="1" w:lastColumn="0" w:oddVBand="0" w:evenVBand="0" w:oddHBand="0" w:evenHBand="0" w:firstRowFirstColumn="0" w:firstRowLastColumn="0" w:lastRowFirstColumn="0" w:lastRowLastColumn="0"/>
            <w:tcW w:w="10070" w:type="dxa"/>
          </w:tcPr>
          <w:p w14:paraId="7DD89216" w14:textId="779234E4" w:rsidR="00B1009D" w:rsidRDefault="00B1009D">
            <w:pPr>
              <w:pStyle w:val="TableBody"/>
            </w:pPr>
            <w:r w:rsidRPr="00B1009D">
              <w:t>Explain the process for reporting warranty issues:</w:t>
            </w:r>
          </w:p>
        </w:tc>
      </w:tr>
      <w:tr w:rsidR="00B1009D" w14:paraId="6EEF13F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30635CE2" w14:textId="77777777" w:rsidR="00B1009D" w:rsidRPr="00B1009D" w:rsidRDefault="00B1009D">
            <w:pPr>
              <w:pStyle w:val="TableBody"/>
            </w:pPr>
          </w:p>
        </w:tc>
      </w:tr>
      <w:tr w:rsidR="00B1009D" w14:paraId="79BE2B38" w14:textId="77777777">
        <w:tc>
          <w:tcPr>
            <w:cnfStyle w:val="001000000000" w:firstRow="0" w:lastRow="0" w:firstColumn="1" w:lastColumn="0" w:oddVBand="0" w:evenVBand="0" w:oddHBand="0" w:evenHBand="0" w:firstRowFirstColumn="0" w:firstRowLastColumn="0" w:lastRowFirstColumn="0" w:lastRowLastColumn="0"/>
            <w:tcW w:w="10070" w:type="dxa"/>
          </w:tcPr>
          <w:p w14:paraId="7A4D1226" w14:textId="54364CB3" w:rsidR="00B1009D" w:rsidRPr="00B1009D" w:rsidRDefault="00B1009D">
            <w:pPr>
              <w:pStyle w:val="TableBody"/>
            </w:pPr>
            <w:r w:rsidRPr="00B1009D">
              <w:t>Explain how any repairs or replacements are made, including timing, etc.:</w:t>
            </w:r>
          </w:p>
        </w:tc>
      </w:tr>
      <w:tr w:rsidR="00B1009D" w14:paraId="4E6E36C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236E14E" w14:textId="77777777" w:rsidR="00B1009D" w:rsidRPr="00B1009D" w:rsidRDefault="00B1009D">
            <w:pPr>
              <w:pStyle w:val="TableBody"/>
            </w:pPr>
          </w:p>
        </w:tc>
      </w:tr>
      <w:tr w:rsidR="00B1009D" w14:paraId="5C97F26E" w14:textId="77777777">
        <w:tc>
          <w:tcPr>
            <w:cnfStyle w:val="001000000000" w:firstRow="0" w:lastRow="0" w:firstColumn="1" w:lastColumn="0" w:oddVBand="0" w:evenVBand="0" w:oddHBand="0" w:evenHBand="0" w:firstRowFirstColumn="0" w:firstRowLastColumn="0" w:lastRowFirstColumn="0" w:lastRowLastColumn="0"/>
            <w:tcW w:w="10070" w:type="dxa"/>
          </w:tcPr>
          <w:p w14:paraId="697585B9" w14:textId="75EFBE21" w:rsidR="00B1009D" w:rsidRPr="00B1009D" w:rsidRDefault="00B1009D">
            <w:pPr>
              <w:pStyle w:val="TableBody"/>
            </w:pPr>
            <w:r w:rsidRPr="00B1009D">
              <w:lastRenderedPageBreak/>
              <w:t>If the warranty is provided through a third-party or manufacturer, the Contractor must confirm that the manufacturer’s warranty passes through to the State.</w:t>
            </w:r>
          </w:p>
        </w:tc>
      </w:tr>
      <w:tr w:rsidR="00B1009D" w14:paraId="74EAEB6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6A9388B" w14:textId="77777777" w:rsidR="00B1009D" w:rsidRPr="00B1009D" w:rsidRDefault="00B1009D">
            <w:pPr>
              <w:pStyle w:val="TableBody"/>
            </w:pPr>
          </w:p>
        </w:tc>
      </w:tr>
      <w:tr w:rsidR="00B1009D" w14:paraId="7CA61CAB" w14:textId="77777777" w:rsidTr="00981502">
        <w:tc>
          <w:tcPr>
            <w:cnfStyle w:val="001000000000" w:firstRow="0" w:lastRow="0" w:firstColumn="1" w:lastColumn="0" w:oddVBand="0" w:evenVBand="0" w:oddHBand="0" w:evenHBand="0" w:firstRowFirstColumn="0" w:firstRowLastColumn="0" w:lastRowFirstColumn="0" w:lastRowLastColumn="0"/>
            <w:tcW w:w="10070" w:type="dxa"/>
            <w:tcBorders>
              <w:top w:val="single" w:sz="4" w:space="0" w:color="auto"/>
              <w:left w:val="single" w:sz="4" w:space="0" w:color="auto"/>
              <w:bottom w:val="single" w:sz="4" w:space="0" w:color="auto"/>
              <w:right w:val="single" w:sz="4" w:space="0" w:color="auto"/>
            </w:tcBorders>
          </w:tcPr>
          <w:p w14:paraId="2FAF8C4C" w14:textId="201FA226" w:rsidR="00B1009D" w:rsidRPr="00B1009D" w:rsidRDefault="00B1009D" w:rsidP="00B1009D">
            <w:pPr>
              <w:pStyle w:val="TableBody"/>
            </w:pPr>
            <w:r w:rsidRPr="00C34888">
              <w:rPr>
                <w:rFonts w:ascii="Aptos" w:hAnsi="Aptos"/>
              </w:rPr>
              <w:t>Provide the name, address, contact name, phone number and email address of the party responsible for the warranty:</w:t>
            </w:r>
          </w:p>
        </w:tc>
      </w:tr>
    </w:tbl>
    <w:p w14:paraId="43E4C825" w14:textId="48A06552" w:rsidR="005D11F1" w:rsidRDefault="005D11F1" w:rsidP="00B1009D">
      <w:pPr>
        <w:pStyle w:val="3rdLevel"/>
      </w:pPr>
      <w:r>
        <w:t>The State reserves the right to require additional warranties other than those identified by the Contractor in its response to this RFP.</w:t>
      </w:r>
    </w:p>
    <w:p w14:paraId="59E12D7D" w14:textId="77777777" w:rsidR="005D11F1" w:rsidRDefault="005D11F1" w:rsidP="005D11F1">
      <w:pPr>
        <w:pStyle w:val="1stLevel"/>
      </w:pPr>
      <w:r>
        <w:t>Incentives</w:t>
      </w:r>
    </w:p>
    <w:p w14:paraId="04EED01E" w14:textId="77777777" w:rsidR="00B1009D" w:rsidRPr="00B1009D" w:rsidRDefault="00B1009D" w:rsidP="00B1009D">
      <w:pPr>
        <w:pStyle w:val="3rdLevel"/>
        <w:ind w:left="1260"/>
      </w:pPr>
      <w:r w:rsidRPr="00B1009D">
        <w:t>Explain any special incentives or services including, but not limited to, return policies, trade-in programs, quantity discounts, etc.</w:t>
      </w:r>
    </w:p>
    <w:tbl>
      <w:tblPr>
        <w:tblStyle w:val="Purchasing"/>
        <w:tblW w:w="0" w:type="auto"/>
        <w:tblLook w:val="04A0" w:firstRow="1" w:lastRow="0" w:firstColumn="1" w:lastColumn="0" w:noHBand="0" w:noVBand="1"/>
      </w:tblPr>
      <w:tblGrid>
        <w:gridCol w:w="10070"/>
      </w:tblGrid>
      <w:tr w:rsidR="005D11F1" w14:paraId="6A09F18B"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0E33888B" w14:textId="77777777" w:rsidR="005D11F1" w:rsidRDefault="005D11F1">
            <w:pPr>
              <w:pStyle w:val="Body"/>
            </w:pPr>
            <w:r>
              <w:t>Bidder Response</w:t>
            </w:r>
          </w:p>
        </w:tc>
      </w:tr>
      <w:tr w:rsidR="005D11F1" w14:paraId="615A7C1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A84526A" w14:textId="77777777" w:rsidR="005D11F1" w:rsidRPr="00A943E7" w:rsidRDefault="005D11F1">
            <w:pPr>
              <w:pStyle w:val="TableBody"/>
              <w:rPr>
                <w:b/>
                <w:bCs w:val="0"/>
              </w:rPr>
            </w:pPr>
            <w:r w:rsidRPr="00A95C1E">
              <w:rPr>
                <w:b/>
                <w:bCs w:val="0"/>
              </w:rPr>
              <w:t>Explain any special incentives or services including, but not limited to, return policies, trade-in programs, quantity discounts, etc</w:t>
            </w:r>
            <w:r>
              <w:t>.</w:t>
            </w:r>
          </w:p>
        </w:tc>
      </w:tr>
      <w:tr w:rsidR="005D11F1" w14:paraId="10D012BC"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207069387"/>
              <w:placeholder>
                <w:docPart w:val="49436EE2E71945E492497ECC7041F6FD"/>
              </w:placeholder>
              <w:temporary/>
              <w:showingPlcHdr/>
              <w15:appearance w15:val="hidden"/>
            </w:sdtPr>
            <w:sdtEndPr/>
            <w:sdtContent>
              <w:p w14:paraId="675707B8" w14:textId="77777777" w:rsidR="005D11F1" w:rsidRPr="00A943E7" w:rsidRDefault="005D11F1">
                <w:pPr>
                  <w:pStyle w:val="TableBody"/>
                </w:pPr>
                <w:r w:rsidRPr="00911890">
                  <w:rPr>
                    <w:highlight w:val="yellow"/>
                  </w:rPr>
                  <w:t>Describe how you will comply with the requirement(s)</w:t>
                </w:r>
              </w:p>
            </w:sdtContent>
          </w:sdt>
        </w:tc>
      </w:tr>
    </w:tbl>
    <w:p w14:paraId="196B7790" w14:textId="77777777" w:rsidR="005D11F1" w:rsidRDefault="005D11F1" w:rsidP="005D11F1">
      <w:pPr>
        <w:pStyle w:val="1stLevel"/>
      </w:pPr>
      <w:r>
        <w:t>Transition</w:t>
      </w:r>
    </w:p>
    <w:p w14:paraId="2397E338" w14:textId="47F68B4D" w:rsidR="005D11F1" w:rsidRDefault="005D11F1" w:rsidP="00B1009D">
      <w:pPr>
        <w:pStyle w:val="2ndLevelLower"/>
        <w:ind w:left="990"/>
      </w:pPr>
      <w:r w:rsidRPr="008279CA">
        <w:rPr>
          <w:b/>
          <w:bCs/>
        </w:rPr>
        <w:t>Post-Contract Transition</w:t>
      </w:r>
      <w:r>
        <w:t xml:space="preserve">: </w:t>
      </w:r>
      <w:r w:rsidR="00B1009D" w:rsidRPr="00B1009D">
        <w:t>Invoices must be sent within 45 days after expiration of contract. Any invoices received after 45 days will result in a non-payment of invoice.</w:t>
      </w:r>
    </w:p>
    <w:tbl>
      <w:tblPr>
        <w:tblStyle w:val="Purchasing"/>
        <w:tblW w:w="0" w:type="auto"/>
        <w:tblLook w:val="04A0" w:firstRow="1" w:lastRow="0" w:firstColumn="1" w:lastColumn="0" w:noHBand="0" w:noVBand="1"/>
      </w:tblPr>
      <w:tblGrid>
        <w:gridCol w:w="10070"/>
      </w:tblGrid>
      <w:tr w:rsidR="00B1009D" w14:paraId="7FC958EA" w14:textId="77777777" w:rsidTr="00B150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514C864F" w14:textId="77777777" w:rsidR="00B1009D" w:rsidRDefault="00B1009D" w:rsidP="00B1508A">
            <w:pPr>
              <w:pStyle w:val="Body"/>
            </w:pPr>
            <w:r>
              <w:t>Bidder Response</w:t>
            </w:r>
          </w:p>
        </w:tc>
      </w:tr>
      <w:tr w:rsidR="00B1009D" w14:paraId="4210A380"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A650F80" w14:textId="77777777" w:rsidR="00B1009D" w:rsidRDefault="00B1009D" w:rsidP="00B1508A">
            <w:pPr>
              <w:pStyle w:val="TableBody"/>
            </w:pPr>
            <w:sdt>
              <w:sdtPr>
                <w:id w:val="171246175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I confirm the above requirement(s) and agree with no exception(s)</w:t>
            </w:r>
          </w:p>
        </w:tc>
      </w:tr>
    </w:tbl>
    <w:p w14:paraId="634491E4" w14:textId="7BE8BFD9" w:rsidR="00B1009D" w:rsidRDefault="00BB2998" w:rsidP="005D11F1">
      <w:pPr>
        <w:pStyle w:val="1stLevel"/>
      </w:pPr>
      <w:r>
        <w:t>Service Requirements</w:t>
      </w:r>
    </w:p>
    <w:p w14:paraId="21A83E93" w14:textId="3626A120" w:rsidR="005D11F1" w:rsidRDefault="005D11F1" w:rsidP="00BB2998">
      <w:pPr>
        <w:pStyle w:val="2ndLevelLower"/>
        <w:numPr>
          <w:ilvl w:val="1"/>
          <w:numId w:val="27"/>
        </w:numPr>
        <w:ind w:left="900" w:hanging="180"/>
      </w:pPr>
      <w:r>
        <w:t>Timeframes</w:t>
      </w:r>
    </w:p>
    <w:p w14:paraId="00624E43" w14:textId="77777777" w:rsidR="00BB2998" w:rsidRDefault="00B1009D" w:rsidP="00BB2998">
      <w:pPr>
        <w:pStyle w:val="3rdLevel"/>
        <w:ind w:left="1890"/>
      </w:pPr>
      <w:r w:rsidRPr="00B1009D">
        <w:t>All Contract Activities must be delivered within 90 calendar days from receipt of order. The receipt of order date is pursuant to the Notices section of the Standard Contract Terms.</w:t>
      </w:r>
    </w:p>
    <w:p w14:paraId="08A1EBBA" w14:textId="7B62EA2F" w:rsidR="005D11F1" w:rsidRDefault="005D11F1" w:rsidP="00BB2998">
      <w:pPr>
        <w:pStyle w:val="2ndLevelLower"/>
      </w:pPr>
      <w:r>
        <w:t>Delivery</w:t>
      </w:r>
    </w:p>
    <w:p w14:paraId="1155962B" w14:textId="77777777" w:rsidR="00BB2998" w:rsidRDefault="00B1009D" w:rsidP="00BB2998">
      <w:pPr>
        <w:pStyle w:val="3rdLevel"/>
        <w:ind w:left="1890"/>
      </w:pPr>
      <w:r>
        <w:t xml:space="preserve">Delivery will be expected within 90 calendar days upon date of order, during normal business hours.  </w:t>
      </w:r>
    </w:p>
    <w:p w14:paraId="46DCE861" w14:textId="44840601" w:rsidR="005D11F1" w:rsidRDefault="00B1009D" w:rsidP="00BB2998">
      <w:pPr>
        <w:pStyle w:val="3rdLevel"/>
        <w:ind w:left="1890"/>
      </w:pPr>
      <w:r>
        <w:t xml:space="preserve">The price proposed includes delivery F.O.B Destination to </w:t>
      </w:r>
      <w:r w:rsidR="00BB2998">
        <w:t xml:space="preserve">Twin Lake, </w:t>
      </w:r>
      <w:r>
        <w:t>Michigan</w:t>
      </w:r>
      <w:r w:rsidR="00BB2998">
        <w:t xml:space="preserve">  49457</w:t>
      </w:r>
      <w:r>
        <w:t>.</w:t>
      </w:r>
    </w:p>
    <w:p w14:paraId="46D0D76E" w14:textId="77777777" w:rsidR="005D11F1" w:rsidRDefault="005D11F1" w:rsidP="005D11F1">
      <w:pPr>
        <w:pStyle w:val="1stLevel"/>
      </w:pPr>
      <w:r>
        <w:lastRenderedPageBreak/>
        <w:t>Training</w:t>
      </w:r>
    </w:p>
    <w:p w14:paraId="01D1B264" w14:textId="3991259B" w:rsidR="005D11F1" w:rsidRDefault="00BB2998" w:rsidP="00BB2998">
      <w:pPr>
        <w:pStyle w:val="2ndLevelLower"/>
        <w:ind w:left="990"/>
      </w:pPr>
      <w:r>
        <w:t>The Contractor agrees to provide on-site, in-service training at Twin Lake, MI.</w:t>
      </w:r>
    </w:p>
    <w:tbl>
      <w:tblPr>
        <w:tblStyle w:val="Purchasing"/>
        <w:tblW w:w="0" w:type="auto"/>
        <w:tblLook w:val="04A0" w:firstRow="1" w:lastRow="0" w:firstColumn="1" w:lastColumn="0" w:noHBand="0" w:noVBand="1"/>
      </w:tblPr>
      <w:tblGrid>
        <w:gridCol w:w="10070"/>
      </w:tblGrid>
      <w:tr w:rsidR="005D11F1" w14:paraId="19A263C6"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64B54845" w14:textId="77777777" w:rsidR="005D11F1" w:rsidRDefault="005D11F1">
            <w:pPr>
              <w:pStyle w:val="Body"/>
            </w:pPr>
            <w:r>
              <w:t>Bidder Response</w:t>
            </w:r>
          </w:p>
        </w:tc>
      </w:tr>
      <w:tr w:rsidR="005D11F1" w14:paraId="285C157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5DA7235" w14:textId="77777777" w:rsidR="005D11F1" w:rsidRPr="00A943E7" w:rsidRDefault="005D11F1">
            <w:pPr>
              <w:pStyle w:val="TableBody"/>
              <w:rPr>
                <w:b/>
                <w:bCs w:val="0"/>
              </w:rPr>
            </w:pPr>
            <w:r w:rsidRPr="00A95C1E">
              <w:rPr>
                <w:b/>
                <w:bCs w:val="0"/>
              </w:rPr>
              <w:t xml:space="preserve">Explain any </w:t>
            </w:r>
            <w:r w:rsidRPr="005E570F">
              <w:rPr>
                <w:b/>
                <w:bCs w:val="0"/>
              </w:rPr>
              <w:t xml:space="preserve">training that is included in </w:t>
            </w:r>
            <w:r>
              <w:rPr>
                <w:b/>
                <w:bCs w:val="0"/>
              </w:rPr>
              <w:t>your</w:t>
            </w:r>
            <w:r w:rsidRPr="005E570F">
              <w:rPr>
                <w:b/>
                <w:bCs w:val="0"/>
              </w:rPr>
              <w:t xml:space="preserve"> proposal, as well as any additional training capabilities available</w:t>
            </w:r>
            <w:r>
              <w:rPr>
                <w:b/>
                <w:bCs w:val="0"/>
              </w:rPr>
              <w:t>. Any costs associated with training must be detailed in Schedule B – Pricing.</w:t>
            </w:r>
          </w:p>
        </w:tc>
      </w:tr>
      <w:tr w:rsidR="005D11F1" w14:paraId="664266DB"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681585868"/>
              <w:placeholder>
                <w:docPart w:val="1167CBD18B534C7299BDC3C7B9EF8735"/>
              </w:placeholder>
              <w:temporary/>
              <w:showingPlcHdr/>
              <w15:appearance w15:val="hidden"/>
            </w:sdtPr>
            <w:sdtEndPr/>
            <w:sdtContent>
              <w:p w14:paraId="6FB0A1F7" w14:textId="77777777" w:rsidR="005D11F1" w:rsidRPr="00A943E7" w:rsidRDefault="005D11F1">
                <w:pPr>
                  <w:pStyle w:val="TableBody"/>
                </w:pPr>
                <w:r w:rsidRPr="00DE5F61">
                  <w:rPr>
                    <w:highlight w:val="yellow"/>
                  </w:rPr>
                  <w:t>Explain your proposed training program</w:t>
                </w:r>
              </w:p>
            </w:sdtContent>
          </w:sdt>
        </w:tc>
      </w:tr>
    </w:tbl>
    <w:p w14:paraId="4173F8D2" w14:textId="77777777" w:rsidR="005D11F1" w:rsidRDefault="005D11F1" w:rsidP="005D11F1">
      <w:pPr>
        <w:pStyle w:val="1stLevel"/>
      </w:pPr>
      <w:r>
        <w:t>Price Term</w:t>
      </w:r>
    </w:p>
    <w:p w14:paraId="170D5637" w14:textId="61E8D936" w:rsidR="005D11F1" w:rsidRDefault="00BB2998" w:rsidP="00C5044D">
      <w:pPr>
        <w:pStyle w:val="Body-1stLevel"/>
      </w:pPr>
      <w:r>
        <w:t xml:space="preserve">31.1 </w:t>
      </w:r>
      <w:r w:rsidR="005D11F1">
        <w:t>Pricing is firm for the entire length of the Contract.</w:t>
      </w:r>
    </w:p>
    <w:p w14:paraId="7B22E495" w14:textId="77777777" w:rsidR="005D11F1" w:rsidRDefault="005D11F1" w:rsidP="005D11F1">
      <w:pPr>
        <w:pStyle w:val="1stLevel"/>
      </w:pPr>
      <w:r>
        <w:t>Authorizing Document</w:t>
      </w:r>
    </w:p>
    <w:p w14:paraId="04A81D05" w14:textId="7E82B69B" w:rsidR="005D11F1" w:rsidRDefault="005D11F1" w:rsidP="00BB2998">
      <w:pPr>
        <w:pStyle w:val="2ndLevelLower"/>
        <w:ind w:left="990"/>
      </w:pPr>
      <w:r>
        <w:t xml:space="preserve">The appropriate authorizing document for the Contract will be </w:t>
      </w:r>
      <w:r w:rsidR="00BB2998">
        <w:t>a properly executed Purchase Order</w:t>
      </w:r>
      <w:r>
        <w:t>.</w:t>
      </w:r>
    </w:p>
    <w:p w14:paraId="7CC73EC3" w14:textId="77777777" w:rsidR="005D11F1" w:rsidRDefault="005D11F1" w:rsidP="005D11F1">
      <w:pPr>
        <w:pStyle w:val="1stLevel"/>
      </w:pPr>
      <w:r>
        <w:t xml:space="preserve">Acceptance, Inspection and Testing </w:t>
      </w:r>
    </w:p>
    <w:p w14:paraId="02BFBB26" w14:textId="3DC68119" w:rsidR="005D11F1" w:rsidRDefault="00BB2998" w:rsidP="00BB2998">
      <w:pPr>
        <w:pStyle w:val="2ndLevelLower"/>
        <w:ind w:left="990"/>
      </w:pPr>
      <w:r w:rsidRPr="00BB2998">
        <w:t>Acceptance will be per the Acceptance section of the Standard Contract Terms</w:t>
      </w:r>
    </w:p>
    <w:p w14:paraId="49B6AA61" w14:textId="77777777" w:rsidR="0043260F" w:rsidRDefault="005D11F1" w:rsidP="0043260F">
      <w:pPr>
        <w:pStyle w:val="1stLevel"/>
      </w:pPr>
      <w:r>
        <w:t>Invoice Requirements</w:t>
      </w:r>
    </w:p>
    <w:p w14:paraId="4AED489B" w14:textId="062225F5" w:rsidR="0043260F" w:rsidRPr="0043260F" w:rsidRDefault="0043260F" w:rsidP="0043260F">
      <w:pPr>
        <w:pStyle w:val="2ndLevelLower"/>
      </w:pPr>
      <w:r w:rsidRPr="0043260F">
        <w:t xml:space="preserve">All invoices submitted to the State must include: </w:t>
      </w:r>
    </w:p>
    <w:p w14:paraId="0C0741B2" w14:textId="77777777" w:rsidR="0043260F" w:rsidRPr="00C34888" w:rsidRDefault="0043260F" w:rsidP="0043260F">
      <w:pPr>
        <w:pStyle w:val="ListParagraph"/>
        <w:keepNext/>
        <w:keepLines/>
        <w:shd w:val="clear" w:color="auto" w:fill="FFFFFF"/>
        <w:spacing w:after="0" w:line="240" w:lineRule="auto"/>
        <w:ind w:left="2070" w:hanging="810"/>
        <w:rPr>
          <w:rFonts w:ascii="Aptos" w:eastAsia="Times New Roman" w:hAnsi="Aptos" w:cs="Arial"/>
        </w:rPr>
      </w:pPr>
      <w:r w:rsidRPr="00C34888">
        <w:rPr>
          <w:rFonts w:ascii="Aptos" w:eastAsia="Times New Roman" w:hAnsi="Aptos" w:cs="Arial"/>
        </w:rPr>
        <w:t>(a) date</w:t>
      </w:r>
    </w:p>
    <w:p w14:paraId="0D7005E9" w14:textId="77777777" w:rsidR="0043260F" w:rsidRPr="00C34888" w:rsidRDefault="0043260F" w:rsidP="0043260F">
      <w:pPr>
        <w:pStyle w:val="ListParagraph"/>
        <w:keepNext/>
        <w:keepLines/>
        <w:shd w:val="clear" w:color="auto" w:fill="FFFFFF"/>
        <w:spacing w:after="0" w:line="240" w:lineRule="auto"/>
        <w:ind w:left="2070" w:hanging="810"/>
        <w:rPr>
          <w:rFonts w:ascii="Aptos" w:eastAsia="Times New Roman" w:hAnsi="Aptos" w:cs="Arial"/>
        </w:rPr>
      </w:pPr>
      <w:r w:rsidRPr="00C34888">
        <w:rPr>
          <w:rFonts w:ascii="Aptos" w:eastAsia="Times New Roman" w:hAnsi="Aptos" w:cs="Arial"/>
        </w:rPr>
        <w:t>(b) purchase order number</w:t>
      </w:r>
    </w:p>
    <w:p w14:paraId="1D9F709F" w14:textId="77777777" w:rsidR="0043260F" w:rsidRPr="00C34888" w:rsidRDefault="0043260F" w:rsidP="0043260F">
      <w:pPr>
        <w:pStyle w:val="ListParagraph"/>
        <w:keepNext/>
        <w:keepLines/>
        <w:shd w:val="clear" w:color="auto" w:fill="FFFFFF"/>
        <w:spacing w:after="0" w:line="240" w:lineRule="auto"/>
        <w:ind w:left="2070" w:hanging="810"/>
        <w:rPr>
          <w:rFonts w:ascii="Aptos" w:eastAsia="Times New Roman" w:hAnsi="Aptos" w:cs="Arial"/>
        </w:rPr>
      </w:pPr>
      <w:r w:rsidRPr="00C34888">
        <w:rPr>
          <w:rFonts w:ascii="Aptos" w:eastAsia="Times New Roman" w:hAnsi="Aptos" w:cs="Arial"/>
        </w:rPr>
        <w:t>(c) quantity</w:t>
      </w:r>
    </w:p>
    <w:p w14:paraId="08B0475A" w14:textId="77777777" w:rsidR="0043260F" w:rsidRPr="00C34888" w:rsidRDefault="0043260F" w:rsidP="0043260F">
      <w:pPr>
        <w:pStyle w:val="ListParagraph"/>
        <w:keepNext/>
        <w:keepLines/>
        <w:shd w:val="clear" w:color="auto" w:fill="FFFFFF"/>
        <w:spacing w:after="0" w:line="240" w:lineRule="auto"/>
        <w:ind w:left="2070" w:hanging="810"/>
        <w:rPr>
          <w:rFonts w:ascii="Aptos" w:eastAsia="Times New Roman" w:hAnsi="Aptos" w:cs="Arial"/>
        </w:rPr>
      </w:pPr>
      <w:r w:rsidRPr="00C34888">
        <w:rPr>
          <w:rFonts w:ascii="Aptos" w:eastAsia="Times New Roman" w:hAnsi="Aptos" w:cs="Arial"/>
        </w:rPr>
        <w:t>(d) description of the Contract Activities</w:t>
      </w:r>
    </w:p>
    <w:p w14:paraId="6DADF506" w14:textId="77777777" w:rsidR="0043260F" w:rsidRPr="00C34888" w:rsidRDefault="0043260F" w:rsidP="0043260F">
      <w:pPr>
        <w:pStyle w:val="ListParagraph"/>
        <w:keepNext/>
        <w:keepLines/>
        <w:shd w:val="clear" w:color="auto" w:fill="FFFFFF"/>
        <w:spacing w:after="0" w:line="240" w:lineRule="auto"/>
        <w:ind w:left="2070" w:hanging="810"/>
        <w:rPr>
          <w:rFonts w:ascii="Aptos" w:eastAsia="Times New Roman" w:hAnsi="Aptos" w:cs="Arial"/>
        </w:rPr>
      </w:pPr>
      <w:r w:rsidRPr="00C34888">
        <w:rPr>
          <w:rFonts w:ascii="Aptos" w:eastAsia="Times New Roman" w:hAnsi="Aptos" w:cs="Arial"/>
        </w:rPr>
        <w:t>(e) unit price</w:t>
      </w:r>
    </w:p>
    <w:p w14:paraId="459DE343" w14:textId="77777777" w:rsidR="0043260F" w:rsidRPr="00C34888" w:rsidRDefault="0043260F" w:rsidP="0043260F">
      <w:pPr>
        <w:pStyle w:val="ListParagraph"/>
        <w:keepNext/>
        <w:keepLines/>
        <w:shd w:val="clear" w:color="auto" w:fill="FFFFFF"/>
        <w:spacing w:after="0" w:line="240" w:lineRule="auto"/>
        <w:ind w:left="2070" w:hanging="810"/>
        <w:rPr>
          <w:rFonts w:ascii="Aptos" w:eastAsia="Times New Roman" w:hAnsi="Aptos" w:cs="Arial"/>
        </w:rPr>
      </w:pPr>
      <w:r w:rsidRPr="00C34888">
        <w:rPr>
          <w:rFonts w:ascii="Aptos" w:eastAsia="Times New Roman" w:hAnsi="Aptos" w:cs="Arial"/>
        </w:rPr>
        <w:t xml:space="preserve">(f) vendor-generated invoice number; and </w:t>
      </w:r>
    </w:p>
    <w:p w14:paraId="55245363" w14:textId="77777777" w:rsidR="0043260F" w:rsidRPr="00C34888" w:rsidRDefault="0043260F" w:rsidP="0043260F">
      <w:pPr>
        <w:pStyle w:val="ListParagraph"/>
        <w:keepNext/>
        <w:keepLines/>
        <w:shd w:val="clear" w:color="auto" w:fill="FFFFFF"/>
        <w:spacing w:after="0" w:line="240" w:lineRule="auto"/>
        <w:ind w:left="2070" w:hanging="810"/>
        <w:rPr>
          <w:rFonts w:ascii="Aptos" w:eastAsia="Times New Roman" w:hAnsi="Aptos" w:cs="Arial"/>
        </w:rPr>
      </w:pPr>
      <w:r w:rsidRPr="00C34888">
        <w:rPr>
          <w:rFonts w:ascii="Aptos" w:eastAsia="Times New Roman" w:hAnsi="Aptos" w:cs="Arial"/>
        </w:rPr>
        <w:t>(h) total price.</w:t>
      </w:r>
    </w:p>
    <w:p w14:paraId="252D8EC9" w14:textId="77777777" w:rsidR="005D11F1" w:rsidRDefault="005D11F1" w:rsidP="005D11F1">
      <w:pPr>
        <w:pStyle w:val="1stLevel"/>
      </w:pPr>
      <w:r>
        <w:t>Payment Methods</w:t>
      </w:r>
    </w:p>
    <w:p w14:paraId="5FCB7E13" w14:textId="00B4AEB9" w:rsidR="005D11F1" w:rsidRDefault="005D11F1" w:rsidP="0043260F">
      <w:pPr>
        <w:pStyle w:val="2ndLevelLower"/>
      </w:pPr>
      <w:r>
        <w:t xml:space="preserve">The State will make payment for Contract Activities </w:t>
      </w:r>
      <w:r w:rsidR="0043260F" w:rsidRPr="0043260F">
        <w:t xml:space="preserve">by Electronic Funds Transfer (EFT) only.  Awarded Contractor must be registered in SIGMA VSS and EFT compliant prior to issuance of Purchase Order.  </w:t>
      </w:r>
      <w:r>
        <w:t>.</w:t>
      </w:r>
    </w:p>
    <w:p w14:paraId="5862C0ED" w14:textId="77777777" w:rsidR="005D11F1" w:rsidRDefault="005D11F1" w:rsidP="005D11F1">
      <w:pPr>
        <w:pStyle w:val="1stLevel"/>
      </w:pPr>
      <w:r>
        <w:t xml:space="preserve">Liquidated Damages </w:t>
      </w:r>
    </w:p>
    <w:p w14:paraId="517331B7" w14:textId="77777777" w:rsidR="005D11F1" w:rsidRDefault="005D11F1" w:rsidP="005D11F1">
      <w:pPr>
        <w:pStyle w:val="2ndLevelLower"/>
        <w:ind w:left="990"/>
      </w:pPr>
      <w:r>
        <w:t xml:space="preserve">Late or improper </w:t>
      </w:r>
      <w:r w:rsidR="0043260F" w:rsidRPr="0043260F">
        <w:t>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amount of $5,000 and an additional $500 per day for each day Contractor fails to remedy the late or improper completion of the Wor</w:t>
      </w:r>
      <w:r w:rsidR="0043260F">
        <w:t xml:space="preserve">k.  </w:t>
      </w:r>
    </w:p>
    <w:p w14:paraId="0007EA9D" w14:textId="77777777" w:rsidR="0043260F" w:rsidRDefault="0043260F" w:rsidP="0043260F">
      <w:pPr>
        <w:pStyle w:val="Body-2ndLevel"/>
      </w:pPr>
    </w:p>
    <w:p w14:paraId="4A76EF6E" w14:textId="77777777" w:rsidR="0043260F" w:rsidRDefault="0043260F" w:rsidP="0043260F">
      <w:pPr>
        <w:pStyle w:val="Body-2ndLevel"/>
      </w:pPr>
    </w:p>
    <w:sectPr w:rsidR="0043260F" w:rsidSect="0043260F">
      <w:headerReference w:type="default" r:id="rId12"/>
      <w:footerReference w:type="default" r:id="rId13"/>
      <w:pgSz w:w="12240" w:h="15840"/>
      <w:pgMar w:top="1440" w:right="1080" w:bottom="1440" w:left="108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FC682" w14:textId="77777777" w:rsidR="00ED3751" w:rsidRDefault="00ED3751" w:rsidP="00AB0ACB">
      <w:r>
        <w:separator/>
      </w:r>
    </w:p>
  </w:endnote>
  <w:endnote w:type="continuationSeparator" w:id="0">
    <w:p w14:paraId="76DFAB6C" w14:textId="77777777" w:rsidR="00ED3751" w:rsidRDefault="00ED3751"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ED21C" w14:textId="2C49260C" w:rsidR="007A5954" w:rsidRPr="0043260F" w:rsidRDefault="0043260F" w:rsidP="0066302F">
    <w:pPr>
      <w:pStyle w:val="Body"/>
      <w:tabs>
        <w:tab w:val="right" w:pos="12960"/>
      </w:tabs>
      <w:rPr>
        <w:i/>
        <w:iCs/>
        <w:sz w:val="18"/>
        <w:szCs w:val="18"/>
      </w:rPr>
    </w:pPr>
    <w:r w:rsidRPr="0043260F">
      <w:rPr>
        <w:i/>
        <w:iCs/>
        <w:sz w:val="18"/>
        <w:szCs w:val="18"/>
      </w:rPr>
      <w:t>Downloaded from DTMB-CPS 4/14/26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F6489" w14:textId="77777777" w:rsidR="00ED3751" w:rsidRDefault="00ED3751" w:rsidP="00AB0ACB">
      <w:r>
        <w:separator/>
      </w:r>
    </w:p>
  </w:footnote>
  <w:footnote w:type="continuationSeparator" w:id="0">
    <w:p w14:paraId="635F0B40" w14:textId="77777777" w:rsidR="00ED3751" w:rsidRDefault="00ED3751"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3F3EE" w14:textId="748088FB" w:rsidR="0029194B" w:rsidRPr="00E609F9" w:rsidRDefault="007A5954" w:rsidP="0066302F">
    <w:pPr>
      <w:pStyle w:val="Header"/>
      <w:tabs>
        <w:tab w:val="clear" w:pos="4680"/>
        <w:tab w:val="clear" w:pos="9360"/>
        <w:tab w:val="right" w:pos="12960"/>
      </w:tabs>
    </w:pPr>
    <w:r>
      <w:tab/>
    </w:r>
    <w:r>
      <w:rPr>
        <w:noProof/>
      </w:rPr>
      <w:drawing>
        <wp:inline distT="0" distB="0" distL="0" distR="0" wp14:anchorId="4363A5BB" wp14:editId="60D9CD19">
          <wp:extent cx="1693718" cy="372618"/>
          <wp:effectExtent l="0" t="0" r="1905" b="8890"/>
          <wp:docPr id="1969614289" name="Picture 196961428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D45BF"/>
    <w:multiLevelType w:val="hybridMultilevel"/>
    <w:tmpl w:val="F98AA7C4"/>
    <w:lvl w:ilvl="0" w:tplc="AEC2EF90">
      <w:start w:val="1"/>
      <w:numFmt w:val="decimal"/>
      <w:lvlText w:val="%1.0"/>
      <w:lvlJc w:val="right"/>
      <w:pPr>
        <w:ind w:left="1080" w:hanging="360"/>
      </w:pPr>
      <w:rPr>
        <w:rFonts w:hint="default"/>
      </w:rPr>
    </w:lvl>
    <w:lvl w:ilvl="1" w:tplc="42CE6262">
      <w:start w:val="1"/>
      <w:numFmt w:val="lowerLetter"/>
      <w:lvlText w:val="(%2)"/>
      <w:lvlJc w:val="left"/>
      <w:pPr>
        <w:ind w:left="1800" w:hanging="360"/>
      </w:pPr>
      <w:rPr>
        <w:rFonts w:hint="default"/>
      </w:rPr>
    </w:lvl>
    <w:lvl w:ilvl="2" w:tplc="A4F032F6">
      <w:start w:val="1"/>
      <w:numFmt w:val="lowerRoman"/>
      <w:lvlText w:val="(%3)"/>
      <w:lvlJc w:val="left"/>
      <w:pPr>
        <w:ind w:left="3060" w:hanging="720"/>
      </w:pPr>
      <w:rPr>
        <w:rFonts w:hint="default"/>
      </w:rPr>
    </w:lvl>
    <w:lvl w:ilvl="3" w:tplc="A30461AA">
      <w:start w:val="1"/>
      <w:numFmt w:val="low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382DF0"/>
    <w:multiLevelType w:val="hybridMultilevel"/>
    <w:tmpl w:val="C624F3C6"/>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2C86A17"/>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4ED2332"/>
    <w:multiLevelType w:val="multilevel"/>
    <w:tmpl w:val="5A70ECC4"/>
    <w:lvl w:ilvl="0">
      <w:start w:val="1"/>
      <w:numFmt w:val="decimal"/>
      <w:pStyle w:val="1stLevel"/>
      <w:lvlText w:val="%1."/>
      <w:lvlJc w:val="right"/>
      <w:pPr>
        <w:tabs>
          <w:tab w:val="num" w:pos="792"/>
        </w:tabs>
        <w:ind w:left="1080" w:hanging="360"/>
      </w:pPr>
      <w:rPr>
        <w:rFonts w:hint="default"/>
      </w:rPr>
    </w:lvl>
    <w:lvl w:ilvl="1">
      <w:start w:val="1"/>
      <w:numFmt w:val="decimal"/>
      <w:pStyle w:val="2ndLevelLower"/>
      <w:lvlText w:val="%1.%2."/>
      <w:lvlJc w:val="right"/>
      <w:pPr>
        <w:ind w:left="1350" w:hanging="360"/>
      </w:pPr>
      <w:rPr>
        <w:rFonts w:hint="default"/>
        <w:b w:val="0"/>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5"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6" w15:restartNumberingAfterBreak="0">
    <w:nsid w:val="3B7408EB"/>
    <w:multiLevelType w:val="hybridMultilevel"/>
    <w:tmpl w:val="CDDE4096"/>
    <w:lvl w:ilvl="0" w:tplc="FFFFFFFF">
      <w:start w:val="1"/>
      <w:numFmt w:val="decimal"/>
      <w:lvlText w:val="%1.0"/>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563E5BFA"/>
    <w:multiLevelType w:val="hybridMultilevel"/>
    <w:tmpl w:val="82B86E5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D9D0CDC"/>
    <w:multiLevelType w:val="hybridMultilevel"/>
    <w:tmpl w:val="D674C7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373070661">
    <w:abstractNumId w:val="5"/>
  </w:num>
  <w:num w:numId="2" w16cid:durableId="9044180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71430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16867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12873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8065154">
    <w:abstractNumId w:val="0"/>
  </w:num>
  <w:num w:numId="7" w16cid:durableId="1340041996">
    <w:abstractNumId w:val="6"/>
  </w:num>
  <w:num w:numId="8" w16cid:durableId="3113679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379898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2091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74170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942817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82252357">
    <w:abstractNumId w:val="5"/>
    <w:lvlOverride w:ilvl="0">
      <w:startOverride w:val="1"/>
    </w:lvlOverride>
  </w:num>
  <w:num w:numId="14" w16cid:durableId="9306209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73122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08173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2020423">
    <w:abstractNumId w:val="2"/>
  </w:num>
  <w:num w:numId="18" w16cid:durableId="1642225177">
    <w:abstractNumId w:val="7"/>
  </w:num>
  <w:num w:numId="19" w16cid:durableId="18136742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626344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90027190">
    <w:abstractNumId w:val="4"/>
  </w:num>
  <w:num w:numId="22" w16cid:durableId="13807861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993254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09212035">
    <w:abstractNumId w:val="8"/>
  </w:num>
  <w:num w:numId="25" w16cid:durableId="1702627456">
    <w:abstractNumId w:val="3"/>
  </w:num>
  <w:num w:numId="26" w16cid:durableId="1929583169">
    <w:abstractNumId w:val="4"/>
  </w:num>
  <w:num w:numId="27" w16cid:durableId="1481576161">
    <w:abstractNumId w:val="4"/>
    <w:lvlOverride w:ilvl="0">
      <w:startOverride w:val="14"/>
    </w:lvlOverride>
    <w:lvlOverride w:ilvl="1">
      <w:startOverride w:val="1"/>
    </w:lvlOverride>
  </w:num>
  <w:num w:numId="28" w16cid:durableId="1051147437">
    <w:abstractNumId w:val="4"/>
  </w:num>
  <w:num w:numId="29" w16cid:durableId="31996909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4D8"/>
    <w:rsid w:val="0000031B"/>
    <w:rsid w:val="0000048E"/>
    <w:rsid w:val="0000133C"/>
    <w:rsid w:val="00001408"/>
    <w:rsid w:val="00001B8B"/>
    <w:rsid w:val="00002DA5"/>
    <w:rsid w:val="0000315C"/>
    <w:rsid w:val="00003255"/>
    <w:rsid w:val="00005097"/>
    <w:rsid w:val="000073FB"/>
    <w:rsid w:val="000076C0"/>
    <w:rsid w:val="00010E4D"/>
    <w:rsid w:val="000119D4"/>
    <w:rsid w:val="00014911"/>
    <w:rsid w:val="0001529C"/>
    <w:rsid w:val="00015B7B"/>
    <w:rsid w:val="00015C5B"/>
    <w:rsid w:val="00015F5C"/>
    <w:rsid w:val="00020167"/>
    <w:rsid w:val="00020CFA"/>
    <w:rsid w:val="000224F1"/>
    <w:rsid w:val="00022E27"/>
    <w:rsid w:val="000247A7"/>
    <w:rsid w:val="00025305"/>
    <w:rsid w:val="00026C29"/>
    <w:rsid w:val="0003104C"/>
    <w:rsid w:val="00032466"/>
    <w:rsid w:val="000328DF"/>
    <w:rsid w:val="00032918"/>
    <w:rsid w:val="00033216"/>
    <w:rsid w:val="00033923"/>
    <w:rsid w:val="00033C48"/>
    <w:rsid w:val="00033FB1"/>
    <w:rsid w:val="000346E2"/>
    <w:rsid w:val="00034A7A"/>
    <w:rsid w:val="000355CB"/>
    <w:rsid w:val="000364CB"/>
    <w:rsid w:val="0003678D"/>
    <w:rsid w:val="00036DF5"/>
    <w:rsid w:val="00037DB1"/>
    <w:rsid w:val="00040379"/>
    <w:rsid w:val="000408CF"/>
    <w:rsid w:val="00040DBC"/>
    <w:rsid w:val="00040F4D"/>
    <w:rsid w:val="00041594"/>
    <w:rsid w:val="00041914"/>
    <w:rsid w:val="00043C9A"/>
    <w:rsid w:val="00045075"/>
    <w:rsid w:val="000457FD"/>
    <w:rsid w:val="00045C5A"/>
    <w:rsid w:val="000464FC"/>
    <w:rsid w:val="0004693D"/>
    <w:rsid w:val="00046B44"/>
    <w:rsid w:val="0004732E"/>
    <w:rsid w:val="0004788E"/>
    <w:rsid w:val="00050464"/>
    <w:rsid w:val="00050609"/>
    <w:rsid w:val="00050649"/>
    <w:rsid w:val="000521D7"/>
    <w:rsid w:val="0005312C"/>
    <w:rsid w:val="00053CF3"/>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3A37"/>
    <w:rsid w:val="0006438C"/>
    <w:rsid w:val="00064C70"/>
    <w:rsid w:val="000656FC"/>
    <w:rsid w:val="000675DB"/>
    <w:rsid w:val="00071C36"/>
    <w:rsid w:val="000722DB"/>
    <w:rsid w:val="000744D8"/>
    <w:rsid w:val="00077B40"/>
    <w:rsid w:val="000807A8"/>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512A"/>
    <w:rsid w:val="000A567C"/>
    <w:rsid w:val="000A5DE0"/>
    <w:rsid w:val="000A5F24"/>
    <w:rsid w:val="000A68D7"/>
    <w:rsid w:val="000A6DD5"/>
    <w:rsid w:val="000A713B"/>
    <w:rsid w:val="000B0502"/>
    <w:rsid w:val="000B0911"/>
    <w:rsid w:val="000B13C2"/>
    <w:rsid w:val="000B266A"/>
    <w:rsid w:val="000B41D4"/>
    <w:rsid w:val="000B4757"/>
    <w:rsid w:val="000B50F9"/>
    <w:rsid w:val="000B5346"/>
    <w:rsid w:val="000B56D9"/>
    <w:rsid w:val="000B5A0D"/>
    <w:rsid w:val="000B7B6B"/>
    <w:rsid w:val="000B7E78"/>
    <w:rsid w:val="000C0431"/>
    <w:rsid w:val="000C1218"/>
    <w:rsid w:val="000C3531"/>
    <w:rsid w:val="000C4EFF"/>
    <w:rsid w:val="000C764A"/>
    <w:rsid w:val="000C7972"/>
    <w:rsid w:val="000D0F8A"/>
    <w:rsid w:val="000D1414"/>
    <w:rsid w:val="000D1C0F"/>
    <w:rsid w:val="000D25EF"/>
    <w:rsid w:val="000D29B4"/>
    <w:rsid w:val="000D3CFC"/>
    <w:rsid w:val="000D4C9C"/>
    <w:rsid w:val="000D55C1"/>
    <w:rsid w:val="000D5B19"/>
    <w:rsid w:val="000D5F1E"/>
    <w:rsid w:val="000E04EE"/>
    <w:rsid w:val="000E2AB7"/>
    <w:rsid w:val="000E34D1"/>
    <w:rsid w:val="000E4449"/>
    <w:rsid w:val="000E49A6"/>
    <w:rsid w:val="000E4D7D"/>
    <w:rsid w:val="000E58E1"/>
    <w:rsid w:val="000E5CE8"/>
    <w:rsid w:val="000E6464"/>
    <w:rsid w:val="000E7332"/>
    <w:rsid w:val="000F0208"/>
    <w:rsid w:val="000F04E2"/>
    <w:rsid w:val="000F0A60"/>
    <w:rsid w:val="000F13F5"/>
    <w:rsid w:val="000F19D6"/>
    <w:rsid w:val="000F2071"/>
    <w:rsid w:val="000F2E42"/>
    <w:rsid w:val="000F3212"/>
    <w:rsid w:val="000F4B99"/>
    <w:rsid w:val="000F5D25"/>
    <w:rsid w:val="000F6EED"/>
    <w:rsid w:val="000F7262"/>
    <w:rsid w:val="000F76B6"/>
    <w:rsid w:val="001002CF"/>
    <w:rsid w:val="00103208"/>
    <w:rsid w:val="00104A49"/>
    <w:rsid w:val="0010502C"/>
    <w:rsid w:val="001067DC"/>
    <w:rsid w:val="00110788"/>
    <w:rsid w:val="00111140"/>
    <w:rsid w:val="00113DCB"/>
    <w:rsid w:val="001156B0"/>
    <w:rsid w:val="001163E6"/>
    <w:rsid w:val="00116FB1"/>
    <w:rsid w:val="0012274A"/>
    <w:rsid w:val="00127A37"/>
    <w:rsid w:val="001308CF"/>
    <w:rsid w:val="00131358"/>
    <w:rsid w:val="00132103"/>
    <w:rsid w:val="00133883"/>
    <w:rsid w:val="00133DD5"/>
    <w:rsid w:val="00135F20"/>
    <w:rsid w:val="00136FC5"/>
    <w:rsid w:val="00137465"/>
    <w:rsid w:val="001375AC"/>
    <w:rsid w:val="001402EF"/>
    <w:rsid w:val="001404F5"/>
    <w:rsid w:val="001408E5"/>
    <w:rsid w:val="001443D7"/>
    <w:rsid w:val="00144B7A"/>
    <w:rsid w:val="00145DD7"/>
    <w:rsid w:val="00146FC5"/>
    <w:rsid w:val="00147169"/>
    <w:rsid w:val="001471A4"/>
    <w:rsid w:val="0014782B"/>
    <w:rsid w:val="00147BB1"/>
    <w:rsid w:val="00150772"/>
    <w:rsid w:val="00150EF9"/>
    <w:rsid w:val="001518CB"/>
    <w:rsid w:val="00153891"/>
    <w:rsid w:val="00157C14"/>
    <w:rsid w:val="00157E4E"/>
    <w:rsid w:val="001608B4"/>
    <w:rsid w:val="00160C49"/>
    <w:rsid w:val="0016127D"/>
    <w:rsid w:val="00161786"/>
    <w:rsid w:val="0016179E"/>
    <w:rsid w:val="00161B0B"/>
    <w:rsid w:val="00163AF4"/>
    <w:rsid w:val="00164529"/>
    <w:rsid w:val="00164B2C"/>
    <w:rsid w:val="00165DB8"/>
    <w:rsid w:val="001701C5"/>
    <w:rsid w:val="00170D76"/>
    <w:rsid w:val="001711ED"/>
    <w:rsid w:val="0017144E"/>
    <w:rsid w:val="00172E89"/>
    <w:rsid w:val="0017334B"/>
    <w:rsid w:val="00173A2A"/>
    <w:rsid w:val="001740A8"/>
    <w:rsid w:val="00174F99"/>
    <w:rsid w:val="00176332"/>
    <w:rsid w:val="00176B8B"/>
    <w:rsid w:val="00180FF4"/>
    <w:rsid w:val="00185891"/>
    <w:rsid w:val="00185CB0"/>
    <w:rsid w:val="001872B2"/>
    <w:rsid w:val="0018796D"/>
    <w:rsid w:val="00190237"/>
    <w:rsid w:val="001906FA"/>
    <w:rsid w:val="00190FAA"/>
    <w:rsid w:val="00191694"/>
    <w:rsid w:val="001923E8"/>
    <w:rsid w:val="00193040"/>
    <w:rsid w:val="001934A5"/>
    <w:rsid w:val="001934C2"/>
    <w:rsid w:val="001943F0"/>
    <w:rsid w:val="00194DDF"/>
    <w:rsid w:val="00195464"/>
    <w:rsid w:val="00195879"/>
    <w:rsid w:val="00197585"/>
    <w:rsid w:val="001A021D"/>
    <w:rsid w:val="001A09FD"/>
    <w:rsid w:val="001A0A52"/>
    <w:rsid w:val="001A0D28"/>
    <w:rsid w:val="001A11A8"/>
    <w:rsid w:val="001A33C5"/>
    <w:rsid w:val="001A3610"/>
    <w:rsid w:val="001A5914"/>
    <w:rsid w:val="001A62BA"/>
    <w:rsid w:val="001A73C1"/>
    <w:rsid w:val="001A7714"/>
    <w:rsid w:val="001B086B"/>
    <w:rsid w:val="001B0B8A"/>
    <w:rsid w:val="001B17AB"/>
    <w:rsid w:val="001B2576"/>
    <w:rsid w:val="001B2872"/>
    <w:rsid w:val="001B48FE"/>
    <w:rsid w:val="001B5032"/>
    <w:rsid w:val="001B53B9"/>
    <w:rsid w:val="001B55C5"/>
    <w:rsid w:val="001B5623"/>
    <w:rsid w:val="001B6A62"/>
    <w:rsid w:val="001B79D1"/>
    <w:rsid w:val="001C1109"/>
    <w:rsid w:val="001C1DCF"/>
    <w:rsid w:val="001C276A"/>
    <w:rsid w:val="001C2AF0"/>
    <w:rsid w:val="001C5306"/>
    <w:rsid w:val="001C55AD"/>
    <w:rsid w:val="001C6688"/>
    <w:rsid w:val="001C668D"/>
    <w:rsid w:val="001C69BA"/>
    <w:rsid w:val="001C6C6C"/>
    <w:rsid w:val="001C709C"/>
    <w:rsid w:val="001C7FCF"/>
    <w:rsid w:val="001D156A"/>
    <w:rsid w:val="001D18EA"/>
    <w:rsid w:val="001D1F0D"/>
    <w:rsid w:val="001D3320"/>
    <w:rsid w:val="001D5A43"/>
    <w:rsid w:val="001D7156"/>
    <w:rsid w:val="001E10FF"/>
    <w:rsid w:val="001E12E8"/>
    <w:rsid w:val="001E3109"/>
    <w:rsid w:val="001E43DB"/>
    <w:rsid w:val="001E6F5B"/>
    <w:rsid w:val="001E7AB7"/>
    <w:rsid w:val="001F1522"/>
    <w:rsid w:val="001F15B2"/>
    <w:rsid w:val="001F17FA"/>
    <w:rsid w:val="001F3AA7"/>
    <w:rsid w:val="001F6484"/>
    <w:rsid w:val="00201F81"/>
    <w:rsid w:val="00202BE0"/>
    <w:rsid w:val="00202F1F"/>
    <w:rsid w:val="00204913"/>
    <w:rsid w:val="00205E09"/>
    <w:rsid w:val="002075E3"/>
    <w:rsid w:val="00210A67"/>
    <w:rsid w:val="00210DE9"/>
    <w:rsid w:val="00210FC7"/>
    <w:rsid w:val="002119C6"/>
    <w:rsid w:val="00211E72"/>
    <w:rsid w:val="00215CCB"/>
    <w:rsid w:val="00217F50"/>
    <w:rsid w:val="002201D7"/>
    <w:rsid w:val="002204C2"/>
    <w:rsid w:val="00220A4F"/>
    <w:rsid w:val="00221328"/>
    <w:rsid w:val="002214D7"/>
    <w:rsid w:val="0022340E"/>
    <w:rsid w:val="00224EE1"/>
    <w:rsid w:val="00225E2C"/>
    <w:rsid w:val="00226A0E"/>
    <w:rsid w:val="00227379"/>
    <w:rsid w:val="00231EE4"/>
    <w:rsid w:val="0023246F"/>
    <w:rsid w:val="002338CD"/>
    <w:rsid w:val="00234486"/>
    <w:rsid w:val="002347AB"/>
    <w:rsid w:val="00236E82"/>
    <w:rsid w:val="00237F51"/>
    <w:rsid w:val="00241238"/>
    <w:rsid w:val="00241ABA"/>
    <w:rsid w:val="00242D70"/>
    <w:rsid w:val="00243299"/>
    <w:rsid w:val="00243E5F"/>
    <w:rsid w:val="002442A1"/>
    <w:rsid w:val="00250310"/>
    <w:rsid w:val="00250C82"/>
    <w:rsid w:val="00253F1F"/>
    <w:rsid w:val="0025507E"/>
    <w:rsid w:val="00255B6D"/>
    <w:rsid w:val="00256151"/>
    <w:rsid w:val="002569A8"/>
    <w:rsid w:val="00257D4E"/>
    <w:rsid w:val="002609A9"/>
    <w:rsid w:val="00260A61"/>
    <w:rsid w:val="00260F7D"/>
    <w:rsid w:val="0026108E"/>
    <w:rsid w:val="00262D62"/>
    <w:rsid w:val="00262F57"/>
    <w:rsid w:val="00264144"/>
    <w:rsid w:val="00266CA6"/>
    <w:rsid w:val="002672EF"/>
    <w:rsid w:val="00270205"/>
    <w:rsid w:val="00271C24"/>
    <w:rsid w:val="00272481"/>
    <w:rsid w:val="00276D12"/>
    <w:rsid w:val="00277D5C"/>
    <w:rsid w:val="00281A98"/>
    <w:rsid w:val="002821D2"/>
    <w:rsid w:val="0028273F"/>
    <w:rsid w:val="002834F3"/>
    <w:rsid w:val="00283BDA"/>
    <w:rsid w:val="002865C1"/>
    <w:rsid w:val="00286A25"/>
    <w:rsid w:val="00286D58"/>
    <w:rsid w:val="00287230"/>
    <w:rsid w:val="0028753E"/>
    <w:rsid w:val="00290193"/>
    <w:rsid w:val="00290283"/>
    <w:rsid w:val="00291921"/>
    <w:rsid w:val="0029194B"/>
    <w:rsid w:val="00292658"/>
    <w:rsid w:val="00292671"/>
    <w:rsid w:val="002950DE"/>
    <w:rsid w:val="0029525C"/>
    <w:rsid w:val="00296FCB"/>
    <w:rsid w:val="002A0BE7"/>
    <w:rsid w:val="002A0DB3"/>
    <w:rsid w:val="002A1CE2"/>
    <w:rsid w:val="002A3043"/>
    <w:rsid w:val="002A4323"/>
    <w:rsid w:val="002A45F9"/>
    <w:rsid w:val="002A488F"/>
    <w:rsid w:val="002A5F0B"/>
    <w:rsid w:val="002A6755"/>
    <w:rsid w:val="002A6D98"/>
    <w:rsid w:val="002A6E87"/>
    <w:rsid w:val="002A7543"/>
    <w:rsid w:val="002A7B30"/>
    <w:rsid w:val="002B1BDE"/>
    <w:rsid w:val="002B2217"/>
    <w:rsid w:val="002B3A54"/>
    <w:rsid w:val="002B3C44"/>
    <w:rsid w:val="002B53C4"/>
    <w:rsid w:val="002B5D91"/>
    <w:rsid w:val="002B69E7"/>
    <w:rsid w:val="002C030E"/>
    <w:rsid w:val="002C0368"/>
    <w:rsid w:val="002C141C"/>
    <w:rsid w:val="002C2366"/>
    <w:rsid w:val="002C4AB2"/>
    <w:rsid w:val="002C6FC1"/>
    <w:rsid w:val="002D0710"/>
    <w:rsid w:val="002D0995"/>
    <w:rsid w:val="002D109D"/>
    <w:rsid w:val="002D2478"/>
    <w:rsid w:val="002D3E64"/>
    <w:rsid w:val="002D3FE8"/>
    <w:rsid w:val="002D4642"/>
    <w:rsid w:val="002D5654"/>
    <w:rsid w:val="002D6704"/>
    <w:rsid w:val="002D759C"/>
    <w:rsid w:val="002E04CC"/>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95F"/>
    <w:rsid w:val="0030445C"/>
    <w:rsid w:val="00304731"/>
    <w:rsid w:val="00305835"/>
    <w:rsid w:val="003058A0"/>
    <w:rsid w:val="00306649"/>
    <w:rsid w:val="00306E3A"/>
    <w:rsid w:val="0031004A"/>
    <w:rsid w:val="00310131"/>
    <w:rsid w:val="0031113A"/>
    <w:rsid w:val="00311F83"/>
    <w:rsid w:val="003130FB"/>
    <w:rsid w:val="00313AB0"/>
    <w:rsid w:val="00313CFD"/>
    <w:rsid w:val="00314C31"/>
    <w:rsid w:val="00317CD9"/>
    <w:rsid w:val="00317EE1"/>
    <w:rsid w:val="00320CBC"/>
    <w:rsid w:val="00321FBB"/>
    <w:rsid w:val="003227A8"/>
    <w:rsid w:val="00323DC6"/>
    <w:rsid w:val="0032420F"/>
    <w:rsid w:val="00325A51"/>
    <w:rsid w:val="003262F7"/>
    <w:rsid w:val="0032784A"/>
    <w:rsid w:val="00327EC1"/>
    <w:rsid w:val="0033062C"/>
    <w:rsid w:val="0033130A"/>
    <w:rsid w:val="00331344"/>
    <w:rsid w:val="003322FA"/>
    <w:rsid w:val="00334738"/>
    <w:rsid w:val="00335AE2"/>
    <w:rsid w:val="00335F62"/>
    <w:rsid w:val="00336239"/>
    <w:rsid w:val="003362C9"/>
    <w:rsid w:val="00337C33"/>
    <w:rsid w:val="00340907"/>
    <w:rsid w:val="0034092E"/>
    <w:rsid w:val="00340D7F"/>
    <w:rsid w:val="00340E3F"/>
    <w:rsid w:val="00340F38"/>
    <w:rsid w:val="003416AB"/>
    <w:rsid w:val="00341D6B"/>
    <w:rsid w:val="003421C9"/>
    <w:rsid w:val="003436F1"/>
    <w:rsid w:val="0034704F"/>
    <w:rsid w:val="003471FE"/>
    <w:rsid w:val="0035120D"/>
    <w:rsid w:val="003527BC"/>
    <w:rsid w:val="003541A1"/>
    <w:rsid w:val="00355BA1"/>
    <w:rsid w:val="00356D27"/>
    <w:rsid w:val="00361BF7"/>
    <w:rsid w:val="0036262B"/>
    <w:rsid w:val="00362AFD"/>
    <w:rsid w:val="0036318C"/>
    <w:rsid w:val="003638C2"/>
    <w:rsid w:val="0036402E"/>
    <w:rsid w:val="0036527B"/>
    <w:rsid w:val="00366178"/>
    <w:rsid w:val="003664F7"/>
    <w:rsid w:val="00366727"/>
    <w:rsid w:val="0036721F"/>
    <w:rsid w:val="00367B15"/>
    <w:rsid w:val="003715F8"/>
    <w:rsid w:val="00371C76"/>
    <w:rsid w:val="00371D2D"/>
    <w:rsid w:val="00372E9B"/>
    <w:rsid w:val="0037494E"/>
    <w:rsid w:val="00374C55"/>
    <w:rsid w:val="00376BE6"/>
    <w:rsid w:val="00376D0D"/>
    <w:rsid w:val="00376F2B"/>
    <w:rsid w:val="00377036"/>
    <w:rsid w:val="00377257"/>
    <w:rsid w:val="00377B0F"/>
    <w:rsid w:val="00380088"/>
    <w:rsid w:val="00380389"/>
    <w:rsid w:val="0038562C"/>
    <w:rsid w:val="00387881"/>
    <w:rsid w:val="00387AFE"/>
    <w:rsid w:val="00391211"/>
    <w:rsid w:val="00391CE8"/>
    <w:rsid w:val="00392076"/>
    <w:rsid w:val="0039219D"/>
    <w:rsid w:val="0039292E"/>
    <w:rsid w:val="00392B81"/>
    <w:rsid w:val="00393095"/>
    <w:rsid w:val="00393B21"/>
    <w:rsid w:val="00393D99"/>
    <w:rsid w:val="00394760"/>
    <w:rsid w:val="00394844"/>
    <w:rsid w:val="00395AF4"/>
    <w:rsid w:val="00397DB2"/>
    <w:rsid w:val="003A0E6B"/>
    <w:rsid w:val="003A29C1"/>
    <w:rsid w:val="003A39BD"/>
    <w:rsid w:val="003A67E5"/>
    <w:rsid w:val="003A7DDA"/>
    <w:rsid w:val="003B0169"/>
    <w:rsid w:val="003B0643"/>
    <w:rsid w:val="003B0800"/>
    <w:rsid w:val="003B2A84"/>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EC4"/>
    <w:rsid w:val="003E3A96"/>
    <w:rsid w:val="003E5BCE"/>
    <w:rsid w:val="003E64B3"/>
    <w:rsid w:val="003E6507"/>
    <w:rsid w:val="003F03D0"/>
    <w:rsid w:val="003F062B"/>
    <w:rsid w:val="003F09ED"/>
    <w:rsid w:val="003F1CBB"/>
    <w:rsid w:val="003F243E"/>
    <w:rsid w:val="003F2D71"/>
    <w:rsid w:val="003F4B9E"/>
    <w:rsid w:val="003F55EC"/>
    <w:rsid w:val="003F5655"/>
    <w:rsid w:val="003F60C3"/>
    <w:rsid w:val="003F616F"/>
    <w:rsid w:val="003F7469"/>
    <w:rsid w:val="00402538"/>
    <w:rsid w:val="00402C5D"/>
    <w:rsid w:val="00405D75"/>
    <w:rsid w:val="00406B98"/>
    <w:rsid w:val="00407B6F"/>
    <w:rsid w:val="004120FC"/>
    <w:rsid w:val="00412530"/>
    <w:rsid w:val="00413B7A"/>
    <w:rsid w:val="004142E2"/>
    <w:rsid w:val="00414543"/>
    <w:rsid w:val="00415B8D"/>
    <w:rsid w:val="00420A80"/>
    <w:rsid w:val="0042398B"/>
    <w:rsid w:val="00424438"/>
    <w:rsid w:val="004274E1"/>
    <w:rsid w:val="00427C5C"/>
    <w:rsid w:val="004301DA"/>
    <w:rsid w:val="00431215"/>
    <w:rsid w:val="00431BD8"/>
    <w:rsid w:val="00432459"/>
    <w:rsid w:val="0043260F"/>
    <w:rsid w:val="004339CB"/>
    <w:rsid w:val="0043621E"/>
    <w:rsid w:val="0043638D"/>
    <w:rsid w:val="00437FFE"/>
    <w:rsid w:val="004408A2"/>
    <w:rsid w:val="00442361"/>
    <w:rsid w:val="00442DD1"/>
    <w:rsid w:val="004435B4"/>
    <w:rsid w:val="004443DD"/>
    <w:rsid w:val="00446BDB"/>
    <w:rsid w:val="004477C5"/>
    <w:rsid w:val="00447B21"/>
    <w:rsid w:val="0045384C"/>
    <w:rsid w:val="00454656"/>
    <w:rsid w:val="0045484C"/>
    <w:rsid w:val="00454A02"/>
    <w:rsid w:val="00455A7F"/>
    <w:rsid w:val="00455E06"/>
    <w:rsid w:val="004560E6"/>
    <w:rsid w:val="0045617C"/>
    <w:rsid w:val="0045719E"/>
    <w:rsid w:val="004572D9"/>
    <w:rsid w:val="004574E4"/>
    <w:rsid w:val="00460340"/>
    <w:rsid w:val="00460527"/>
    <w:rsid w:val="004628A1"/>
    <w:rsid w:val="00463CDC"/>
    <w:rsid w:val="0046719F"/>
    <w:rsid w:val="0047016E"/>
    <w:rsid w:val="0047134A"/>
    <w:rsid w:val="00472FA8"/>
    <w:rsid w:val="0047356C"/>
    <w:rsid w:val="00473E60"/>
    <w:rsid w:val="0047433B"/>
    <w:rsid w:val="00474AE3"/>
    <w:rsid w:val="00476259"/>
    <w:rsid w:val="00477870"/>
    <w:rsid w:val="0048020A"/>
    <w:rsid w:val="004803A5"/>
    <w:rsid w:val="004811F3"/>
    <w:rsid w:val="004816C3"/>
    <w:rsid w:val="0048282E"/>
    <w:rsid w:val="00483139"/>
    <w:rsid w:val="0048448A"/>
    <w:rsid w:val="00484E99"/>
    <w:rsid w:val="00486FBC"/>
    <w:rsid w:val="004871E9"/>
    <w:rsid w:val="00492BDE"/>
    <w:rsid w:val="00492FB9"/>
    <w:rsid w:val="004934F9"/>
    <w:rsid w:val="00493568"/>
    <w:rsid w:val="00497588"/>
    <w:rsid w:val="00497984"/>
    <w:rsid w:val="00497C37"/>
    <w:rsid w:val="004A03B4"/>
    <w:rsid w:val="004A04E9"/>
    <w:rsid w:val="004A32FE"/>
    <w:rsid w:val="004A3FB6"/>
    <w:rsid w:val="004A4DAD"/>
    <w:rsid w:val="004A5D55"/>
    <w:rsid w:val="004B47B6"/>
    <w:rsid w:val="004B4E01"/>
    <w:rsid w:val="004B5033"/>
    <w:rsid w:val="004B54BC"/>
    <w:rsid w:val="004B6777"/>
    <w:rsid w:val="004B7068"/>
    <w:rsid w:val="004C1005"/>
    <w:rsid w:val="004C2079"/>
    <w:rsid w:val="004C4660"/>
    <w:rsid w:val="004C4BF3"/>
    <w:rsid w:val="004C692C"/>
    <w:rsid w:val="004C740B"/>
    <w:rsid w:val="004D08D3"/>
    <w:rsid w:val="004D0D20"/>
    <w:rsid w:val="004D0E56"/>
    <w:rsid w:val="004D1596"/>
    <w:rsid w:val="004D1F52"/>
    <w:rsid w:val="004D2445"/>
    <w:rsid w:val="004D2938"/>
    <w:rsid w:val="004D3DC8"/>
    <w:rsid w:val="004D4AF5"/>
    <w:rsid w:val="004D511F"/>
    <w:rsid w:val="004D53FC"/>
    <w:rsid w:val="004D573C"/>
    <w:rsid w:val="004D63D6"/>
    <w:rsid w:val="004E0257"/>
    <w:rsid w:val="004E08CE"/>
    <w:rsid w:val="004E08F3"/>
    <w:rsid w:val="004E28E8"/>
    <w:rsid w:val="004E32E6"/>
    <w:rsid w:val="004E3435"/>
    <w:rsid w:val="004E351A"/>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31BF"/>
    <w:rsid w:val="0050350A"/>
    <w:rsid w:val="00503ED6"/>
    <w:rsid w:val="005049BC"/>
    <w:rsid w:val="005056B2"/>
    <w:rsid w:val="00505E05"/>
    <w:rsid w:val="00510199"/>
    <w:rsid w:val="005103CF"/>
    <w:rsid w:val="00510FDD"/>
    <w:rsid w:val="005112D9"/>
    <w:rsid w:val="00511DDA"/>
    <w:rsid w:val="0051258E"/>
    <w:rsid w:val="0051369F"/>
    <w:rsid w:val="00513D47"/>
    <w:rsid w:val="00514516"/>
    <w:rsid w:val="0051655B"/>
    <w:rsid w:val="00517D6E"/>
    <w:rsid w:val="005208B7"/>
    <w:rsid w:val="00522C93"/>
    <w:rsid w:val="00522DE6"/>
    <w:rsid w:val="00523142"/>
    <w:rsid w:val="005232B3"/>
    <w:rsid w:val="005244B2"/>
    <w:rsid w:val="00524B49"/>
    <w:rsid w:val="0052766D"/>
    <w:rsid w:val="00527AD2"/>
    <w:rsid w:val="0053032B"/>
    <w:rsid w:val="00531815"/>
    <w:rsid w:val="00532504"/>
    <w:rsid w:val="005337F9"/>
    <w:rsid w:val="00533E53"/>
    <w:rsid w:val="00534A73"/>
    <w:rsid w:val="00534D08"/>
    <w:rsid w:val="00535CEF"/>
    <w:rsid w:val="005375E6"/>
    <w:rsid w:val="00537BDC"/>
    <w:rsid w:val="00540962"/>
    <w:rsid w:val="005441A7"/>
    <w:rsid w:val="00551EBC"/>
    <w:rsid w:val="00552761"/>
    <w:rsid w:val="0055291B"/>
    <w:rsid w:val="00553FBB"/>
    <w:rsid w:val="0055418F"/>
    <w:rsid w:val="005571A7"/>
    <w:rsid w:val="0055734D"/>
    <w:rsid w:val="005605CD"/>
    <w:rsid w:val="00561662"/>
    <w:rsid w:val="00564D05"/>
    <w:rsid w:val="00565D4E"/>
    <w:rsid w:val="0056604C"/>
    <w:rsid w:val="005667F3"/>
    <w:rsid w:val="005709CF"/>
    <w:rsid w:val="00571748"/>
    <w:rsid w:val="00572656"/>
    <w:rsid w:val="005738D9"/>
    <w:rsid w:val="00575024"/>
    <w:rsid w:val="0058007C"/>
    <w:rsid w:val="00582AEC"/>
    <w:rsid w:val="00583888"/>
    <w:rsid w:val="00583F96"/>
    <w:rsid w:val="00585594"/>
    <w:rsid w:val="00585FD0"/>
    <w:rsid w:val="0058740E"/>
    <w:rsid w:val="005905C2"/>
    <w:rsid w:val="0059128D"/>
    <w:rsid w:val="00592028"/>
    <w:rsid w:val="00592172"/>
    <w:rsid w:val="00593200"/>
    <w:rsid w:val="00594B30"/>
    <w:rsid w:val="00595A05"/>
    <w:rsid w:val="005961F6"/>
    <w:rsid w:val="00596598"/>
    <w:rsid w:val="005A06A3"/>
    <w:rsid w:val="005A3544"/>
    <w:rsid w:val="005A388F"/>
    <w:rsid w:val="005A3E15"/>
    <w:rsid w:val="005A53CC"/>
    <w:rsid w:val="005A7B5C"/>
    <w:rsid w:val="005B1113"/>
    <w:rsid w:val="005B2195"/>
    <w:rsid w:val="005B4780"/>
    <w:rsid w:val="005B6E4B"/>
    <w:rsid w:val="005B7CFB"/>
    <w:rsid w:val="005B7F7E"/>
    <w:rsid w:val="005C0085"/>
    <w:rsid w:val="005C08EA"/>
    <w:rsid w:val="005C739B"/>
    <w:rsid w:val="005D0078"/>
    <w:rsid w:val="005D11F1"/>
    <w:rsid w:val="005D26D2"/>
    <w:rsid w:val="005D367F"/>
    <w:rsid w:val="005D5526"/>
    <w:rsid w:val="005D58E0"/>
    <w:rsid w:val="005D5B6E"/>
    <w:rsid w:val="005D6E81"/>
    <w:rsid w:val="005D7050"/>
    <w:rsid w:val="005D7BC3"/>
    <w:rsid w:val="005E1B07"/>
    <w:rsid w:val="005E25D5"/>
    <w:rsid w:val="005E29E5"/>
    <w:rsid w:val="005E36A1"/>
    <w:rsid w:val="005E4A7A"/>
    <w:rsid w:val="005E592D"/>
    <w:rsid w:val="005E5A2D"/>
    <w:rsid w:val="005E5EE3"/>
    <w:rsid w:val="005F0A5A"/>
    <w:rsid w:val="005F114B"/>
    <w:rsid w:val="005F2214"/>
    <w:rsid w:val="005F22D3"/>
    <w:rsid w:val="005F3C08"/>
    <w:rsid w:val="005F4150"/>
    <w:rsid w:val="005F56B4"/>
    <w:rsid w:val="00600BEC"/>
    <w:rsid w:val="006046CB"/>
    <w:rsid w:val="006057F2"/>
    <w:rsid w:val="00605D46"/>
    <w:rsid w:val="00606B58"/>
    <w:rsid w:val="00611828"/>
    <w:rsid w:val="006122B2"/>
    <w:rsid w:val="006154E3"/>
    <w:rsid w:val="0061612D"/>
    <w:rsid w:val="006175AD"/>
    <w:rsid w:val="00620900"/>
    <w:rsid w:val="00622089"/>
    <w:rsid w:val="00622142"/>
    <w:rsid w:val="00622F62"/>
    <w:rsid w:val="006237F0"/>
    <w:rsid w:val="006239D3"/>
    <w:rsid w:val="00623A6D"/>
    <w:rsid w:val="0062498D"/>
    <w:rsid w:val="00624E13"/>
    <w:rsid w:val="00624E3E"/>
    <w:rsid w:val="00625161"/>
    <w:rsid w:val="0062596B"/>
    <w:rsid w:val="006260A0"/>
    <w:rsid w:val="0062625D"/>
    <w:rsid w:val="006264F9"/>
    <w:rsid w:val="00626D82"/>
    <w:rsid w:val="00627776"/>
    <w:rsid w:val="006277EC"/>
    <w:rsid w:val="006308FC"/>
    <w:rsid w:val="0063176B"/>
    <w:rsid w:val="00632EA0"/>
    <w:rsid w:val="006332F4"/>
    <w:rsid w:val="00636809"/>
    <w:rsid w:val="00637AA0"/>
    <w:rsid w:val="00640721"/>
    <w:rsid w:val="00640E17"/>
    <w:rsid w:val="00646672"/>
    <w:rsid w:val="00646B38"/>
    <w:rsid w:val="00647DFF"/>
    <w:rsid w:val="006513DA"/>
    <w:rsid w:val="00651741"/>
    <w:rsid w:val="00651BED"/>
    <w:rsid w:val="00652DCB"/>
    <w:rsid w:val="00653410"/>
    <w:rsid w:val="00653A71"/>
    <w:rsid w:val="00653D76"/>
    <w:rsid w:val="00653DFE"/>
    <w:rsid w:val="00654AC8"/>
    <w:rsid w:val="00655276"/>
    <w:rsid w:val="00655FAF"/>
    <w:rsid w:val="00656DB1"/>
    <w:rsid w:val="00656DC2"/>
    <w:rsid w:val="0066161A"/>
    <w:rsid w:val="0066193B"/>
    <w:rsid w:val="00661946"/>
    <w:rsid w:val="00662180"/>
    <w:rsid w:val="0066302F"/>
    <w:rsid w:val="00663ED6"/>
    <w:rsid w:val="00664140"/>
    <w:rsid w:val="00665D48"/>
    <w:rsid w:val="006665EB"/>
    <w:rsid w:val="00667BA4"/>
    <w:rsid w:val="00671D46"/>
    <w:rsid w:val="00672817"/>
    <w:rsid w:val="00673283"/>
    <w:rsid w:val="00673E0C"/>
    <w:rsid w:val="00675B04"/>
    <w:rsid w:val="006775DB"/>
    <w:rsid w:val="006800BB"/>
    <w:rsid w:val="00682A2E"/>
    <w:rsid w:val="0068302C"/>
    <w:rsid w:val="0068430D"/>
    <w:rsid w:val="006844D4"/>
    <w:rsid w:val="006852A6"/>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5907"/>
    <w:rsid w:val="006A5BC0"/>
    <w:rsid w:val="006A61C7"/>
    <w:rsid w:val="006A62C9"/>
    <w:rsid w:val="006A6EE3"/>
    <w:rsid w:val="006A7E3D"/>
    <w:rsid w:val="006B000D"/>
    <w:rsid w:val="006B02C9"/>
    <w:rsid w:val="006B1939"/>
    <w:rsid w:val="006B2BEB"/>
    <w:rsid w:val="006B2E98"/>
    <w:rsid w:val="006B3BA0"/>
    <w:rsid w:val="006B5FA1"/>
    <w:rsid w:val="006B7758"/>
    <w:rsid w:val="006C04A0"/>
    <w:rsid w:val="006C339C"/>
    <w:rsid w:val="006C4092"/>
    <w:rsid w:val="006C469F"/>
    <w:rsid w:val="006C5884"/>
    <w:rsid w:val="006C656D"/>
    <w:rsid w:val="006C6754"/>
    <w:rsid w:val="006C734E"/>
    <w:rsid w:val="006D04B5"/>
    <w:rsid w:val="006D2516"/>
    <w:rsid w:val="006D6A85"/>
    <w:rsid w:val="006D70C9"/>
    <w:rsid w:val="006D752E"/>
    <w:rsid w:val="006E065B"/>
    <w:rsid w:val="006E1B51"/>
    <w:rsid w:val="006E34E0"/>
    <w:rsid w:val="006E3D06"/>
    <w:rsid w:val="006E5D40"/>
    <w:rsid w:val="006E5EC7"/>
    <w:rsid w:val="006F075B"/>
    <w:rsid w:val="006F0D3B"/>
    <w:rsid w:val="006F1F1A"/>
    <w:rsid w:val="006F2A47"/>
    <w:rsid w:val="006F36ED"/>
    <w:rsid w:val="006F3E19"/>
    <w:rsid w:val="006F5702"/>
    <w:rsid w:val="006F5F11"/>
    <w:rsid w:val="006F626E"/>
    <w:rsid w:val="006F6A9D"/>
    <w:rsid w:val="006F79B9"/>
    <w:rsid w:val="0070058A"/>
    <w:rsid w:val="00700BFF"/>
    <w:rsid w:val="0070370A"/>
    <w:rsid w:val="00707A2E"/>
    <w:rsid w:val="007108C1"/>
    <w:rsid w:val="00711C59"/>
    <w:rsid w:val="00712B45"/>
    <w:rsid w:val="00713BB7"/>
    <w:rsid w:val="007143D6"/>
    <w:rsid w:val="00714781"/>
    <w:rsid w:val="00715758"/>
    <w:rsid w:val="00715C60"/>
    <w:rsid w:val="00716453"/>
    <w:rsid w:val="007168A3"/>
    <w:rsid w:val="00716EBB"/>
    <w:rsid w:val="00721CD9"/>
    <w:rsid w:val="00721E6E"/>
    <w:rsid w:val="0072271E"/>
    <w:rsid w:val="00723069"/>
    <w:rsid w:val="00723757"/>
    <w:rsid w:val="00725FB0"/>
    <w:rsid w:val="00727202"/>
    <w:rsid w:val="00731D9B"/>
    <w:rsid w:val="00732DC1"/>
    <w:rsid w:val="007337D4"/>
    <w:rsid w:val="00737E58"/>
    <w:rsid w:val="007406C9"/>
    <w:rsid w:val="00743AAD"/>
    <w:rsid w:val="00743B4B"/>
    <w:rsid w:val="00744C80"/>
    <w:rsid w:val="00744ECE"/>
    <w:rsid w:val="0074511B"/>
    <w:rsid w:val="00745610"/>
    <w:rsid w:val="00745C68"/>
    <w:rsid w:val="007461D8"/>
    <w:rsid w:val="0074763D"/>
    <w:rsid w:val="0075079E"/>
    <w:rsid w:val="007524CC"/>
    <w:rsid w:val="00752630"/>
    <w:rsid w:val="00752774"/>
    <w:rsid w:val="00752C96"/>
    <w:rsid w:val="00753970"/>
    <w:rsid w:val="007540E3"/>
    <w:rsid w:val="007543E9"/>
    <w:rsid w:val="00755561"/>
    <w:rsid w:val="00756A3C"/>
    <w:rsid w:val="00756D07"/>
    <w:rsid w:val="007573F7"/>
    <w:rsid w:val="007615D3"/>
    <w:rsid w:val="00763301"/>
    <w:rsid w:val="00763586"/>
    <w:rsid w:val="00763862"/>
    <w:rsid w:val="00763A22"/>
    <w:rsid w:val="0076506E"/>
    <w:rsid w:val="00765F79"/>
    <w:rsid w:val="007725CE"/>
    <w:rsid w:val="007729CA"/>
    <w:rsid w:val="007738CD"/>
    <w:rsid w:val="00773ABB"/>
    <w:rsid w:val="0077472E"/>
    <w:rsid w:val="0077485C"/>
    <w:rsid w:val="00774929"/>
    <w:rsid w:val="00774E8F"/>
    <w:rsid w:val="0078149C"/>
    <w:rsid w:val="00782962"/>
    <w:rsid w:val="00784A59"/>
    <w:rsid w:val="00786C9E"/>
    <w:rsid w:val="007875FB"/>
    <w:rsid w:val="0079384A"/>
    <w:rsid w:val="00794BC2"/>
    <w:rsid w:val="00794D83"/>
    <w:rsid w:val="00795CCB"/>
    <w:rsid w:val="007972D6"/>
    <w:rsid w:val="007A05E1"/>
    <w:rsid w:val="007A0E10"/>
    <w:rsid w:val="007A114A"/>
    <w:rsid w:val="007A19CF"/>
    <w:rsid w:val="007A2764"/>
    <w:rsid w:val="007A41D7"/>
    <w:rsid w:val="007A45D4"/>
    <w:rsid w:val="007A4D78"/>
    <w:rsid w:val="007A5954"/>
    <w:rsid w:val="007A67E4"/>
    <w:rsid w:val="007A6F66"/>
    <w:rsid w:val="007B051A"/>
    <w:rsid w:val="007B05B2"/>
    <w:rsid w:val="007B1224"/>
    <w:rsid w:val="007B1F89"/>
    <w:rsid w:val="007B2023"/>
    <w:rsid w:val="007B2B9F"/>
    <w:rsid w:val="007B4489"/>
    <w:rsid w:val="007B4AB9"/>
    <w:rsid w:val="007B7228"/>
    <w:rsid w:val="007C02A8"/>
    <w:rsid w:val="007C0761"/>
    <w:rsid w:val="007C1331"/>
    <w:rsid w:val="007C1E16"/>
    <w:rsid w:val="007C24C8"/>
    <w:rsid w:val="007C35E2"/>
    <w:rsid w:val="007C388A"/>
    <w:rsid w:val="007C45BE"/>
    <w:rsid w:val="007C596F"/>
    <w:rsid w:val="007C5ABB"/>
    <w:rsid w:val="007C5BF5"/>
    <w:rsid w:val="007C64F5"/>
    <w:rsid w:val="007C65C0"/>
    <w:rsid w:val="007C6CC6"/>
    <w:rsid w:val="007C7D69"/>
    <w:rsid w:val="007D0CDD"/>
    <w:rsid w:val="007D1166"/>
    <w:rsid w:val="007D2DEF"/>
    <w:rsid w:val="007D341B"/>
    <w:rsid w:val="007D4FBF"/>
    <w:rsid w:val="007D5810"/>
    <w:rsid w:val="007D5A1D"/>
    <w:rsid w:val="007E1F2A"/>
    <w:rsid w:val="007E2136"/>
    <w:rsid w:val="007E2285"/>
    <w:rsid w:val="007E384B"/>
    <w:rsid w:val="007E3A08"/>
    <w:rsid w:val="007E4D0F"/>
    <w:rsid w:val="007E5B19"/>
    <w:rsid w:val="007E67CE"/>
    <w:rsid w:val="007F0BEC"/>
    <w:rsid w:val="007F0C79"/>
    <w:rsid w:val="007F1787"/>
    <w:rsid w:val="007F1ADF"/>
    <w:rsid w:val="007F1BF9"/>
    <w:rsid w:val="007F2866"/>
    <w:rsid w:val="007F29A1"/>
    <w:rsid w:val="007F436E"/>
    <w:rsid w:val="007F4D29"/>
    <w:rsid w:val="007F5777"/>
    <w:rsid w:val="007F5D71"/>
    <w:rsid w:val="007F647D"/>
    <w:rsid w:val="007F6706"/>
    <w:rsid w:val="008003EA"/>
    <w:rsid w:val="00802327"/>
    <w:rsid w:val="00802551"/>
    <w:rsid w:val="00805970"/>
    <w:rsid w:val="0080727B"/>
    <w:rsid w:val="0081150F"/>
    <w:rsid w:val="00812285"/>
    <w:rsid w:val="008122F3"/>
    <w:rsid w:val="00813934"/>
    <w:rsid w:val="00814CF1"/>
    <w:rsid w:val="0081548E"/>
    <w:rsid w:val="008158AB"/>
    <w:rsid w:val="00816513"/>
    <w:rsid w:val="0081729A"/>
    <w:rsid w:val="0082156F"/>
    <w:rsid w:val="00822B12"/>
    <w:rsid w:val="00823C4C"/>
    <w:rsid w:val="00827301"/>
    <w:rsid w:val="0083007E"/>
    <w:rsid w:val="008305DE"/>
    <w:rsid w:val="00830D43"/>
    <w:rsid w:val="00831D97"/>
    <w:rsid w:val="0083225E"/>
    <w:rsid w:val="00833052"/>
    <w:rsid w:val="00833D1A"/>
    <w:rsid w:val="00834774"/>
    <w:rsid w:val="00835A3A"/>
    <w:rsid w:val="00835D6A"/>
    <w:rsid w:val="00836029"/>
    <w:rsid w:val="00836ABA"/>
    <w:rsid w:val="00844CB1"/>
    <w:rsid w:val="00845703"/>
    <w:rsid w:val="00845BC4"/>
    <w:rsid w:val="008465D4"/>
    <w:rsid w:val="00846E3E"/>
    <w:rsid w:val="008471D3"/>
    <w:rsid w:val="0084745B"/>
    <w:rsid w:val="00847AE8"/>
    <w:rsid w:val="008500EA"/>
    <w:rsid w:val="008501A8"/>
    <w:rsid w:val="00850B40"/>
    <w:rsid w:val="00850DB7"/>
    <w:rsid w:val="00851044"/>
    <w:rsid w:val="0085115D"/>
    <w:rsid w:val="008529C3"/>
    <w:rsid w:val="0085594F"/>
    <w:rsid w:val="00855E2E"/>
    <w:rsid w:val="008563CC"/>
    <w:rsid w:val="00856F2B"/>
    <w:rsid w:val="00856FE3"/>
    <w:rsid w:val="008616F7"/>
    <w:rsid w:val="0086270C"/>
    <w:rsid w:val="00863345"/>
    <w:rsid w:val="00863BDF"/>
    <w:rsid w:val="008640B5"/>
    <w:rsid w:val="00865A03"/>
    <w:rsid w:val="00866B37"/>
    <w:rsid w:val="00866C1F"/>
    <w:rsid w:val="008715D0"/>
    <w:rsid w:val="0087281F"/>
    <w:rsid w:val="008733C8"/>
    <w:rsid w:val="00874A09"/>
    <w:rsid w:val="00875D6B"/>
    <w:rsid w:val="00876410"/>
    <w:rsid w:val="0088222A"/>
    <w:rsid w:val="008837F9"/>
    <w:rsid w:val="00883874"/>
    <w:rsid w:val="008873CD"/>
    <w:rsid w:val="0089059C"/>
    <w:rsid w:val="00894452"/>
    <w:rsid w:val="00894D59"/>
    <w:rsid w:val="00896A00"/>
    <w:rsid w:val="008A1A0A"/>
    <w:rsid w:val="008A3697"/>
    <w:rsid w:val="008A3DAC"/>
    <w:rsid w:val="008A5394"/>
    <w:rsid w:val="008A5556"/>
    <w:rsid w:val="008A6DC5"/>
    <w:rsid w:val="008A7791"/>
    <w:rsid w:val="008A7CC0"/>
    <w:rsid w:val="008B0F3B"/>
    <w:rsid w:val="008B22F0"/>
    <w:rsid w:val="008B2467"/>
    <w:rsid w:val="008B52AE"/>
    <w:rsid w:val="008B636D"/>
    <w:rsid w:val="008B6EFD"/>
    <w:rsid w:val="008B7AA7"/>
    <w:rsid w:val="008C0FAE"/>
    <w:rsid w:val="008C186C"/>
    <w:rsid w:val="008C2431"/>
    <w:rsid w:val="008C27C2"/>
    <w:rsid w:val="008C36E6"/>
    <w:rsid w:val="008C52E6"/>
    <w:rsid w:val="008D00BF"/>
    <w:rsid w:val="008D0659"/>
    <w:rsid w:val="008D1211"/>
    <w:rsid w:val="008D135F"/>
    <w:rsid w:val="008D2BE6"/>
    <w:rsid w:val="008D47B1"/>
    <w:rsid w:val="008D4DA1"/>
    <w:rsid w:val="008D6D50"/>
    <w:rsid w:val="008D7A95"/>
    <w:rsid w:val="008E0F3D"/>
    <w:rsid w:val="008E0F66"/>
    <w:rsid w:val="008E236A"/>
    <w:rsid w:val="008E2E8F"/>
    <w:rsid w:val="008E3C72"/>
    <w:rsid w:val="008E44FF"/>
    <w:rsid w:val="008E538D"/>
    <w:rsid w:val="008E5771"/>
    <w:rsid w:val="008E5C93"/>
    <w:rsid w:val="008E6000"/>
    <w:rsid w:val="008E6779"/>
    <w:rsid w:val="008E67E4"/>
    <w:rsid w:val="008E7DC6"/>
    <w:rsid w:val="008F01AD"/>
    <w:rsid w:val="008F13E9"/>
    <w:rsid w:val="008F223B"/>
    <w:rsid w:val="008F2586"/>
    <w:rsid w:val="008F56FD"/>
    <w:rsid w:val="009006A9"/>
    <w:rsid w:val="00900A54"/>
    <w:rsid w:val="00901F51"/>
    <w:rsid w:val="00902C9B"/>
    <w:rsid w:val="00903A17"/>
    <w:rsid w:val="00904786"/>
    <w:rsid w:val="009068E7"/>
    <w:rsid w:val="00906F15"/>
    <w:rsid w:val="0091218F"/>
    <w:rsid w:val="009122B1"/>
    <w:rsid w:val="009132E6"/>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1726"/>
    <w:rsid w:val="00931FE7"/>
    <w:rsid w:val="009320B8"/>
    <w:rsid w:val="00932239"/>
    <w:rsid w:val="00933910"/>
    <w:rsid w:val="00934254"/>
    <w:rsid w:val="009347DD"/>
    <w:rsid w:val="00934B0E"/>
    <w:rsid w:val="00934F21"/>
    <w:rsid w:val="00935041"/>
    <w:rsid w:val="009350BE"/>
    <w:rsid w:val="009357E4"/>
    <w:rsid w:val="0093600E"/>
    <w:rsid w:val="00936213"/>
    <w:rsid w:val="00937869"/>
    <w:rsid w:val="00937E63"/>
    <w:rsid w:val="009400E6"/>
    <w:rsid w:val="00944A0D"/>
    <w:rsid w:val="009454AE"/>
    <w:rsid w:val="00946265"/>
    <w:rsid w:val="009462CF"/>
    <w:rsid w:val="00946BCD"/>
    <w:rsid w:val="00950F01"/>
    <w:rsid w:val="0095172F"/>
    <w:rsid w:val="00951C99"/>
    <w:rsid w:val="00954B2D"/>
    <w:rsid w:val="009555F0"/>
    <w:rsid w:val="0095668E"/>
    <w:rsid w:val="00956B7C"/>
    <w:rsid w:val="0095753E"/>
    <w:rsid w:val="00957B85"/>
    <w:rsid w:val="00961625"/>
    <w:rsid w:val="00961C46"/>
    <w:rsid w:val="00962079"/>
    <w:rsid w:val="00963505"/>
    <w:rsid w:val="0096394D"/>
    <w:rsid w:val="00963E22"/>
    <w:rsid w:val="00964952"/>
    <w:rsid w:val="009678D2"/>
    <w:rsid w:val="009679F0"/>
    <w:rsid w:val="0097099B"/>
    <w:rsid w:val="00970CAE"/>
    <w:rsid w:val="00971765"/>
    <w:rsid w:val="00971965"/>
    <w:rsid w:val="009739CB"/>
    <w:rsid w:val="009742BE"/>
    <w:rsid w:val="00975B04"/>
    <w:rsid w:val="00975CA3"/>
    <w:rsid w:val="0097604B"/>
    <w:rsid w:val="009763AC"/>
    <w:rsid w:val="009805DA"/>
    <w:rsid w:val="00982D36"/>
    <w:rsid w:val="00982DB6"/>
    <w:rsid w:val="00984015"/>
    <w:rsid w:val="00984279"/>
    <w:rsid w:val="00984794"/>
    <w:rsid w:val="00984E26"/>
    <w:rsid w:val="009855CA"/>
    <w:rsid w:val="00985F40"/>
    <w:rsid w:val="0098625E"/>
    <w:rsid w:val="00986503"/>
    <w:rsid w:val="009878E5"/>
    <w:rsid w:val="0099016F"/>
    <w:rsid w:val="00990B47"/>
    <w:rsid w:val="009915C5"/>
    <w:rsid w:val="00991F1F"/>
    <w:rsid w:val="00997873"/>
    <w:rsid w:val="00997D79"/>
    <w:rsid w:val="009A07CE"/>
    <w:rsid w:val="009A1BC0"/>
    <w:rsid w:val="009A1DC3"/>
    <w:rsid w:val="009A4627"/>
    <w:rsid w:val="009B0574"/>
    <w:rsid w:val="009B05A4"/>
    <w:rsid w:val="009B1AA6"/>
    <w:rsid w:val="009B34D0"/>
    <w:rsid w:val="009B3CE1"/>
    <w:rsid w:val="009B6237"/>
    <w:rsid w:val="009B6B58"/>
    <w:rsid w:val="009C0A78"/>
    <w:rsid w:val="009C0F5A"/>
    <w:rsid w:val="009C1831"/>
    <w:rsid w:val="009C21A4"/>
    <w:rsid w:val="009C23B4"/>
    <w:rsid w:val="009C31A4"/>
    <w:rsid w:val="009C3E45"/>
    <w:rsid w:val="009C3E53"/>
    <w:rsid w:val="009C44E4"/>
    <w:rsid w:val="009C4E2A"/>
    <w:rsid w:val="009C596E"/>
    <w:rsid w:val="009C5CBA"/>
    <w:rsid w:val="009C79EA"/>
    <w:rsid w:val="009D02E1"/>
    <w:rsid w:val="009D10B5"/>
    <w:rsid w:val="009D190B"/>
    <w:rsid w:val="009D2296"/>
    <w:rsid w:val="009D35B7"/>
    <w:rsid w:val="009D4A73"/>
    <w:rsid w:val="009D4D3A"/>
    <w:rsid w:val="009D5687"/>
    <w:rsid w:val="009D5A11"/>
    <w:rsid w:val="009D6039"/>
    <w:rsid w:val="009D6215"/>
    <w:rsid w:val="009D73F3"/>
    <w:rsid w:val="009E0134"/>
    <w:rsid w:val="009E38F4"/>
    <w:rsid w:val="009E52A2"/>
    <w:rsid w:val="009F39D8"/>
    <w:rsid w:val="009F401C"/>
    <w:rsid w:val="009F44AA"/>
    <w:rsid w:val="009F45F4"/>
    <w:rsid w:val="009F46F7"/>
    <w:rsid w:val="009F5105"/>
    <w:rsid w:val="009F5C28"/>
    <w:rsid w:val="009F71FD"/>
    <w:rsid w:val="009F7AD8"/>
    <w:rsid w:val="00A03D42"/>
    <w:rsid w:val="00A04758"/>
    <w:rsid w:val="00A0529F"/>
    <w:rsid w:val="00A060B3"/>
    <w:rsid w:val="00A07083"/>
    <w:rsid w:val="00A105AF"/>
    <w:rsid w:val="00A109E4"/>
    <w:rsid w:val="00A11D03"/>
    <w:rsid w:val="00A11E49"/>
    <w:rsid w:val="00A11FF8"/>
    <w:rsid w:val="00A125B4"/>
    <w:rsid w:val="00A12F5B"/>
    <w:rsid w:val="00A13B03"/>
    <w:rsid w:val="00A13BA0"/>
    <w:rsid w:val="00A14C68"/>
    <w:rsid w:val="00A1776D"/>
    <w:rsid w:val="00A21A1F"/>
    <w:rsid w:val="00A21F49"/>
    <w:rsid w:val="00A25449"/>
    <w:rsid w:val="00A2698A"/>
    <w:rsid w:val="00A27C3A"/>
    <w:rsid w:val="00A304B5"/>
    <w:rsid w:val="00A3233C"/>
    <w:rsid w:val="00A32DCC"/>
    <w:rsid w:val="00A332E4"/>
    <w:rsid w:val="00A342B7"/>
    <w:rsid w:val="00A3449B"/>
    <w:rsid w:val="00A348A2"/>
    <w:rsid w:val="00A355BB"/>
    <w:rsid w:val="00A35982"/>
    <w:rsid w:val="00A36662"/>
    <w:rsid w:val="00A3792E"/>
    <w:rsid w:val="00A37D17"/>
    <w:rsid w:val="00A410E6"/>
    <w:rsid w:val="00A41B95"/>
    <w:rsid w:val="00A42928"/>
    <w:rsid w:val="00A43C57"/>
    <w:rsid w:val="00A469CD"/>
    <w:rsid w:val="00A50203"/>
    <w:rsid w:val="00A51AD3"/>
    <w:rsid w:val="00A5228F"/>
    <w:rsid w:val="00A5340E"/>
    <w:rsid w:val="00A53977"/>
    <w:rsid w:val="00A55954"/>
    <w:rsid w:val="00A566C8"/>
    <w:rsid w:val="00A63388"/>
    <w:rsid w:val="00A640BA"/>
    <w:rsid w:val="00A646E5"/>
    <w:rsid w:val="00A64BA1"/>
    <w:rsid w:val="00A64DAF"/>
    <w:rsid w:val="00A65A98"/>
    <w:rsid w:val="00A66E85"/>
    <w:rsid w:val="00A671E5"/>
    <w:rsid w:val="00A675DE"/>
    <w:rsid w:val="00A70E36"/>
    <w:rsid w:val="00A7342E"/>
    <w:rsid w:val="00A7417D"/>
    <w:rsid w:val="00A74681"/>
    <w:rsid w:val="00A810EA"/>
    <w:rsid w:val="00A81752"/>
    <w:rsid w:val="00A827C8"/>
    <w:rsid w:val="00A82978"/>
    <w:rsid w:val="00A831B8"/>
    <w:rsid w:val="00A84751"/>
    <w:rsid w:val="00A84C6E"/>
    <w:rsid w:val="00A855FC"/>
    <w:rsid w:val="00A85B3A"/>
    <w:rsid w:val="00A86BB0"/>
    <w:rsid w:val="00A87646"/>
    <w:rsid w:val="00A90B92"/>
    <w:rsid w:val="00A92E2C"/>
    <w:rsid w:val="00A93E74"/>
    <w:rsid w:val="00A94581"/>
    <w:rsid w:val="00A96715"/>
    <w:rsid w:val="00A968B6"/>
    <w:rsid w:val="00A96D07"/>
    <w:rsid w:val="00A9704D"/>
    <w:rsid w:val="00A9715E"/>
    <w:rsid w:val="00A971B9"/>
    <w:rsid w:val="00A978C1"/>
    <w:rsid w:val="00A979E1"/>
    <w:rsid w:val="00AA061B"/>
    <w:rsid w:val="00AA09DE"/>
    <w:rsid w:val="00AA2877"/>
    <w:rsid w:val="00AA4270"/>
    <w:rsid w:val="00AB0056"/>
    <w:rsid w:val="00AB0ACB"/>
    <w:rsid w:val="00AB1142"/>
    <w:rsid w:val="00AB20E0"/>
    <w:rsid w:val="00AB4209"/>
    <w:rsid w:val="00AB4580"/>
    <w:rsid w:val="00AB5815"/>
    <w:rsid w:val="00AB5CD7"/>
    <w:rsid w:val="00AB6448"/>
    <w:rsid w:val="00AC0D1C"/>
    <w:rsid w:val="00AC1309"/>
    <w:rsid w:val="00AC14DA"/>
    <w:rsid w:val="00AC4215"/>
    <w:rsid w:val="00AC51B0"/>
    <w:rsid w:val="00AC6877"/>
    <w:rsid w:val="00AC77E4"/>
    <w:rsid w:val="00AC788E"/>
    <w:rsid w:val="00AD1BBA"/>
    <w:rsid w:val="00AD2170"/>
    <w:rsid w:val="00AD402A"/>
    <w:rsid w:val="00AD45D8"/>
    <w:rsid w:val="00AD4EAA"/>
    <w:rsid w:val="00AD549C"/>
    <w:rsid w:val="00AD6869"/>
    <w:rsid w:val="00AD69BA"/>
    <w:rsid w:val="00AD6F01"/>
    <w:rsid w:val="00AD7F30"/>
    <w:rsid w:val="00AE1DC1"/>
    <w:rsid w:val="00AE4015"/>
    <w:rsid w:val="00AE4850"/>
    <w:rsid w:val="00AE59C6"/>
    <w:rsid w:val="00AE7434"/>
    <w:rsid w:val="00AF0070"/>
    <w:rsid w:val="00AF0C62"/>
    <w:rsid w:val="00AF111C"/>
    <w:rsid w:val="00AF2600"/>
    <w:rsid w:val="00AF2729"/>
    <w:rsid w:val="00AF3050"/>
    <w:rsid w:val="00AF52EE"/>
    <w:rsid w:val="00AF5391"/>
    <w:rsid w:val="00AF6D94"/>
    <w:rsid w:val="00AF7418"/>
    <w:rsid w:val="00AF7B39"/>
    <w:rsid w:val="00B0083F"/>
    <w:rsid w:val="00B008B7"/>
    <w:rsid w:val="00B01D42"/>
    <w:rsid w:val="00B02859"/>
    <w:rsid w:val="00B0321A"/>
    <w:rsid w:val="00B03735"/>
    <w:rsid w:val="00B040C1"/>
    <w:rsid w:val="00B041D9"/>
    <w:rsid w:val="00B048B3"/>
    <w:rsid w:val="00B05FDE"/>
    <w:rsid w:val="00B063FC"/>
    <w:rsid w:val="00B06967"/>
    <w:rsid w:val="00B07689"/>
    <w:rsid w:val="00B1009D"/>
    <w:rsid w:val="00B103AB"/>
    <w:rsid w:val="00B10E78"/>
    <w:rsid w:val="00B118B8"/>
    <w:rsid w:val="00B14901"/>
    <w:rsid w:val="00B205B8"/>
    <w:rsid w:val="00B212D8"/>
    <w:rsid w:val="00B2456E"/>
    <w:rsid w:val="00B25941"/>
    <w:rsid w:val="00B26396"/>
    <w:rsid w:val="00B32E72"/>
    <w:rsid w:val="00B35298"/>
    <w:rsid w:val="00B35673"/>
    <w:rsid w:val="00B40F14"/>
    <w:rsid w:val="00B4267D"/>
    <w:rsid w:val="00B4274A"/>
    <w:rsid w:val="00B42A5B"/>
    <w:rsid w:val="00B42CC9"/>
    <w:rsid w:val="00B42FF0"/>
    <w:rsid w:val="00B44A8B"/>
    <w:rsid w:val="00B4787F"/>
    <w:rsid w:val="00B47FC1"/>
    <w:rsid w:val="00B50793"/>
    <w:rsid w:val="00B50FA7"/>
    <w:rsid w:val="00B511B1"/>
    <w:rsid w:val="00B51E60"/>
    <w:rsid w:val="00B5278F"/>
    <w:rsid w:val="00B536E0"/>
    <w:rsid w:val="00B53E73"/>
    <w:rsid w:val="00B54AE6"/>
    <w:rsid w:val="00B553B7"/>
    <w:rsid w:val="00B565DB"/>
    <w:rsid w:val="00B57889"/>
    <w:rsid w:val="00B61144"/>
    <w:rsid w:val="00B611F0"/>
    <w:rsid w:val="00B62113"/>
    <w:rsid w:val="00B62974"/>
    <w:rsid w:val="00B64D41"/>
    <w:rsid w:val="00B64DBC"/>
    <w:rsid w:val="00B6606B"/>
    <w:rsid w:val="00B666A6"/>
    <w:rsid w:val="00B669DF"/>
    <w:rsid w:val="00B701AE"/>
    <w:rsid w:val="00B70F84"/>
    <w:rsid w:val="00B711DD"/>
    <w:rsid w:val="00B7120C"/>
    <w:rsid w:val="00B740E2"/>
    <w:rsid w:val="00B75F14"/>
    <w:rsid w:val="00B75F5B"/>
    <w:rsid w:val="00B768EC"/>
    <w:rsid w:val="00B775AA"/>
    <w:rsid w:val="00B77EA3"/>
    <w:rsid w:val="00B80395"/>
    <w:rsid w:val="00B807A9"/>
    <w:rsid w:val="00B807BD"/>
    <w:rsid w:val="00B818D8"/>
    <w:rsid w:val="00B81FA4"/>
    <w:rsid w:val="00B8220C"/>
    <w:rsid w:val="00B8300D"/>
    <w:rsid w:val="00B83355"/>
    <w:rsid w:val="00B85044"/>
    <w:rsid w:val="00B85849"/>
    <w:rsid w:val="00B86FF4"/>
    <w:rsid w:val="00B879F3"/>
    <w:rsid w:val="00B9052E"/>
    <w:rsid w:val="00B908D7"/>
    <w:rsid w:val="00B90CEA"/>
    <w:rsid w:val="00B91AFD"/>
    <w:rsid w:val="00B9252C"/>
    <w:rsid w:val="00B946E9"/>
    <w:rsid w:val="00B94FEF"/>
    <w:rsid w:val="00B95727"/>
    <w:rsid w:val="00B97801"/>
    <w:rsid w:val="00BA0591"/>
    <w:rsid w:val="00BA0E2D"/>
    <w:rsid w:val="00BA1070"/>
    <w:rsid w:val="00BA1F1A"/>
    <w:rsid w:val="00BA4EE5"/>
    <w:rsid w:val="00BA5AEE"/>
    <w:rsid w:val="00BA6856"/>
    <w:rsid w:val="00BA77F6"/>
    <w:rsid w:val="00BB050B"/>
    <w:rsid w:val="00BB073D"/>
    <w:rsid w:val="00BB09FE"/>
    <w:rsid w:val="00BB0CF4"/>
    <w:rsid w:val="00BB0F6E"/>
    <w:rsid w:val="00BB2998"/>
    <w:rsid w:val="00BB3644"/>
    <w:rsid w:val="00BB3920"/>
    <w:rsid w:val="00BB3ADC"/>
    <w:rsid w:val="00BB3DAF"/>
    <w:rsid w:val="00BB4667"/>
    <w:rsid w:val="00BB5421"/>
    <w:rsid w:val="00BB56EF"/>
    <w:rsid w:val="00BB7F6A"/>
    <w:rsid w:val="00BC0026"/>
    <w:rsid w:val="00BC13AA"/>
    <w:rsid w:val="00BC21D4"/>
    <w:rsid w:val="00BC37A2"/>
    <w:rsid w:val="00BC4228"/>
    <w:rsid w:val="00BC448E"/>
    <w:rsid w:val="00BC5E0A"/>
    <w:rsid w:val="00BC6D64"/>
    <w:rsid w:val="00BD077D"/>
    <w:rsid w:val="00BD0A03"/>
    <w:rsid w:val="00BD2E5D"/>
    <w:rsid w:val="00BD35FE"/>
    <w:rsid w:val="00BD44ED"/>
    <w:rsid w:val="00BD4AB9"/>
    <w:rsid w:val="00BD4D33"/>
    <w:rsid w:val="00BD53D0"/>
    <w:rsid w:val="00BD5590"/>
    <w:rsid w:val="00BD5630"/>
    <w:rsid w:val="00BD6266"/>
    <w:rsid w:val="00BD6B0A"/>
    <w:rsid w:val="00BE1EC0"/>
    <w:rsid w:val="00BE1F5E"/>
    <w:rsid w:val="00BE20AC"/>
    <w:rsid w:val="00BE264E"/>
    <w:rsid w:val="00BE2B4B"/>
    <w:rsid w:val="00BE2C73"/>
    <w:rsid w:val="00BE35F6"/>
    <w:rsid w:val="00BE5083"/>
    <w:rsid w:val="00BE7E33"/>
    <w:rsid w:val="00BE7E59"/>
    <w:rsid w:val="00BF0122"/>
    <w:rsid w:val="00BF0490"/>
    <w:rsid w:val="00BF2084"/>
    <w:rsid w:val="00BF391F"/>
    <w:rsid w:val="00BF398E"/>
    <w:rsid w:val="00BF3AA5"/>
    <w:rsid w:val="00BF3CC8"/>
    <w:rsid w:val="00BF3D1D"/>
    <w:rsid w:val="00BF54FE"/>
    <w:rsid w:val="00BF5524"/>
    <w:rsid w:val="00BF5AD5"/>
    <w:rsid w:val="00BF6A48"/>
    <w:rsid w:val="00BF723B"/>
    <w:rsid w:val="00BF75B7"/>
    <w:rsid w:val="00BF7784"/>
    <w:rsid w:val="00BF7A6C"/>
    <w:rsid w:val="00C028F4"/>
    <w:rsid w:val="00C02FC7"/>
    <w:rsid w:val="00C03F77"/>
    <w:rsid w:val="00C04796"/>
    <w:rsid w:val="00C04D9B"/>
    <w:rsid w:val="00C10C2A"/>
    <w:rsid w:val="00C10ED6"/>
    <w:rsid w:val="00C110EF"/>
    <w:rsid w:val="00C12331"/>
    <w:rsid w:val="00C14E80"/>
    <w:rsid w:val="00C159A3"/>
    <w:rsid w:val="00C218C7"/>
    <w:rsid w:val="00C220D2"/>
    <w:rsid w:val="00C2358E"/>
    <w:rsid w:val="00C23677"/>
    <w:rsid w:val="00C24BF6"/>
    <w:rsid w:val="00C269DA"/>
    <w:rsid w:val="00C269EA"/>
    <w:rsid w:val="00C26B5C"/>
    <w:rsid w:val="00C26F81"/>
    <w:rsid w:val="00C27419"/>
    <w:rsid w:val="00C27C33"/>
    <w:rsid w:val="00C27FBC"/>
    <w:rsid w:val="00C32232"/>
    <w:rsid w:val="00C33054"/>
    <w:rsid w:val="00C33C93"/>
    <w:rsid w:val="00C34F22"/>
    <w:rsid w:val="00C36D0E"/>
    <w:rsid w:val="00C40D2E"/>
    <w:rsid w:val="00C40F98"/>
    <w:rsid w:val="00C41370"/>
    <w:rsid w:val="00C4140D"/>
    <w:rsid w:val="00C41A39"/>
    <w:rsid w:val="00C425E8"/>
    <w:rsid w:val="00C43BA4"/>
    <w:rsid w:val="00C44C9F"/>
    <w:rsid w:val="00C44E79"/>
    <w:rsid w:val="00C45BB8"/>
    <w:rsid w:val="00C46DAF"/>
    <w:rsid w:val="00C47439"/>
    <w:rsid w:val="00C5044D"/>
    <w:rsid w:val="00C50851"/>
    <w:rsid w:val="00C50963"/>
    <w:rsid w:val="00C51582"/>
    <w:rsid w:val="00C5457C"/>
    <w:rsid w:val="00C55315"/>
    <w:rsid w:val="00C55636"/>
    <w:rsid w:val="00C558EB"/>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59D0"/>
    <w:rsid w:val="00C75BE2"/>
    <w:rsid w:val="00C76F95"/>
    <w:rsid w:val="00C77D1A"/>
    <w:rsid w:val="00C80868"/>
    <w:rsid w:val="00C80BA3"/>
    <w:rsid w:val="00C8193C"/>
    <w:rsid w:val="00C83CD5"/>
    <w:rsid w:val="00C84295"/>
    <w:rsid w:val="00C84D27"/>
    <w:rsid w:val="00C84D7F"/>
    <w:rsid w:val="00C87C14"/>
    <w:rsid w:val="00C90D8F"/>
    <w:rsid w:val="00C94F9C"/>
    <w:rsid w:val="00C95E72"/>
    <w:rsid w:val="00C95F36"/>
    <w:rsid w:val="00C966A4"/>
    <w:rsid w:val="00C96B5C"/>
    <w:rsid w:val="00C97117"/>
    <w:rsid w:val="00C97185"/>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4062"/>
    <w:rsid w:val="00CB4678"/>
    <w:rsid w:val="00CB4747"/>
    <w:rsid w:val="00CB5257"/>
    <w:rsid w:val="00CB6097"/>
    <w:rsid w:val="00CB7865"/>
    <w:rsid w:val="00CC17F2"/>
    <w:rsid w:val="00CC1930"/>
    <w:rsid w:val="00CC217E"/>
    <w:rsid w:val="00CC3048"/>
    <w:rsid w:val="00CC3ED0"/>
    <w:rsid w:val="00CC6633"/>
    <w:rsid w:val="00CC6EFB"/>
    <w:rsid w:val="00CC7764"/>
    <w:rsid w:val="00CD13AE"/>
    <w:rsid w:val="00CD256C"/>
    <w:rsid w:val="00CD269B"/>
    <w:rsid w:val="00CD3410"/>
    <w:rsid w:val="00CD4026"/>
    <w:rsid w:val="00CD4B04"/>
    <w:rsid w:val="00CD4C6E"/>
    <w:rsid w:val="00CD529C"/>
    <w:rsid w:val="00CD60E5"/>
    <w:rsid w:val="00CD6BC4"/>
    <w:rsid w:val="00CE11DC"/>
    <w:rsid w:val="00CE2FE6"/>
    <w:rsid w:val="00CE3207"/>
    <w:rsid w:val="00CE39F7"/>
    <w:rsid w:val="00CE4472"/>
    <w:rsid w:val="00CE5E1D"/>
    <w:rsid w:val="00CE652A"/>
    <w:rsid w:val="00CF002F"/>
    <w:rsid w:val="00CF03A5"/>
    <w:rsid w:val="00CF0935"/>
    <w:rsid w:val="00CF1EEF"/>
    <w:rsid w:val="00CF2608"/>
    <w:rsid w:val="00CF6198"/>
    <w:rsid w:val="00D00160"/>
    <w:rsid w:val="00D00EC3"/>
    <w:rsid w:val="00D01E4D"/>
    <w:rsid w:val="00D02530"/>
    <w:rsid w:val="00D03549"/>
    <w:rsid w:val="00D037B0"/>
    <w:rsid w:val="00D04632"/>
    <w:rsid w:val="00D04D6A"/>
    <w:rsid w:val="00D06233"/>
    <w:rsid w:val="00D06BEE"/>
    <w:rsid w:val="00D06D37"/>
    <w:rsid w:val="00D07DB0"/>
    <w:rsid w:val="00D11DAA"/>
    <w:rsid w:val="00D12D43"/>
    <w:rsid w:val="00D136CB"/>
    <w:rsid w:val="00D138B4"/>
    <w:rsid w:val="00D13EA5"/>
    <w:rsid w:val="00D14207"/>
    <w:rsid w:val="00D148D3"/>
    <w:rsid w:val="00D14D3E"/>
    <w:rsid w:val="00D16C76"/>
    <w:rsid w:val="00D16F52"/>
    <w:rsid w:val="00D205B2"/>
    <w:rsid w:val="00D209D6"/>
    <w:rsid w:val="00D21056"/>
    <w:rsid w:val="00D2175B"/>
    <w:rsid w:val="00D21A9F"/>
    <w:rsid w:val="00D2412B"/>
    <w:rsid w:val="00D2739B"/>
    <w:rsid w:val="00D27999"/>
    <w:rsid w:val="00D312D4"/>
    <w:rsid w:val="00D32300"/>
    <w:rsid w:val="00D3239D"/>
    <w:rsid w:val="00D3289B"/>
    <w:rsid w:val="00D329FF"/>
    <w:rsid w:val="00D33AF9"/>
    <w:rsid w:val="00D3401E"/>
    <w:rsid w:val="00D3467B"/>
    <w:rsid w:val="00D3489B"/>
    <w:rsid w:val="00D35976"/>
    <w:rsid w:val="00D36E39"/>
    <w:rsid w:val="00D37330"/>
    <w:rsid w:val="00D417C0"/>
    <w:rsid w:val="00D41C7D"/>
    <w:rsid w:val="00D43489"/>
    <w:rsid w:val="00D43669"/>
    <w:rsid w:val="00D436C5"/>
    <w:rsid w:val="00D43832"/>
    <w:rsid w:val="00D43E62"/>
    <w:rsid w:val="00D44BA6"/>
    <w:rsid w:val="00D44C44"/>
    <w:rsid w:val="00D4566B"/>
    <w:rsid w:val="00D47053"/>
    <w:rsid w:val="00D508BA"/>
    <w:rsid w:val="00D50BDC"/>
    <w:rsid w:val="00D51AFB"/>
    <w:rsid w:val="00D51ED2"/>
    <w:rsid w:val="00D52A5E"/>
    <w:rsid w:val="00D52C9A"/>
    <w:rsid w:val="00D5368E"/>
    <w:rsid w:val="00D5405C"/>
    <w:rsid w:val="00D541D7"/>
    <w:rsid w:val="00D55C34"/>
    <w:rsid w:val="00D56065"/>
    <w:rsid w:val="00D606AA"/>
    <w:rsid w:val="00D6142A"/>
    <w:rsid w:val="00D61909"/>
    <w:rsid w:val="00D61AEF"/>
    <w:rsid w:val="00D6311A"/>
    <w:rsid w:val="00D64D54"/>
    <w:rsid w:val="00D65479"/>
    <w:rsid w:val="00D6602C"/>
    <w:rsid w:val="00D66517"/>
    <w:rsid w:val="00D66BBA"/>
    <w:rsid w:val="00D701E6"/>
    <w:rsid w:val="00D720CD"/>
    <w:rsid w:val="00D72332"/>
    <w:rsid w:val="00D72789"/>
    <w:rsid w:val="00D731C5"/>
    <w:rsid w:val="00D74327"/>
    <w:rsid w:val="00D747E5"/>
    <w:rsid w:val="00D74EA7"/>
    <w:rsid w:val="00D75466"/>
    <w:rsid w:val="00D75832"/>
    <w:rsid w:val="00D75FD8"/>
    <w:rsid w:val="00D76993"/>
    <w:rsid w:val="00D810D5"/>
    <w:rsid w:val="00D82347"/>
    <w:rsid w:val="00D82D0A"/>
    <w:rsid w:val="00D8357F"/>
    <w:rsid w:val="00D83F9F"/>
    <w:rsid w:val="00D85432"/>
    <w:rsid w:val="00D866C1"/>
    <w:rsid w:val="00D873CB"/>
    <w:rsid w:val="00D9066A"/>
    <w:rsid w:val="00D9266E"/>
    <w:rsid w:val="00D9268E"/>
    <w:rsid w:val="00D92D74"/>
    <w:rsid w:val="00D93079"/>
    <w:rsid w:val="00D9438C"/>
    <w:rsid w:val="00D959AB"/>
    <w:rsid w:val="00D9627A"/>
    <w:rsid w:val="00D96D1C"/>
    <w:rsid w:val="00DA0106"/>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5B86"/>
    <w:rsid w:val="00DB623C"/>
    <w:rsid w:val="00DB68F0"/>
    <w:rsid w:val="00DB6EEC"/>
    <w:rsid w:val="00DB7F43"/>
    <w:rsid w:val="00DC0502"/>
    <w:rsid w:val="00DC0A45"/>
    <w:rsid w:val="00DC0C5A"/>
    <w:rsid w:val="00DC3088"/>
    <w:rsid w:val="00DC3584"/>
    <w:rsid w:val="00DC5378"/>
    <w:rsid w:val="00DC5867"/>
    <w:rsid w:val="00DD006E"/>
    <w:rsid w:val="00DD014D"/>
    <w:rsid w:val="00DD1BB1"/>
    <w:rsid w:val="00DD22D5"/>
    <w:rsid w:val="00DD2AA8"/>
    <w:rsid w:val="00DD2C56"/>
    <w:rsid w:val="00DD3304"/>
    <w:rsid w:val="00DD36A6"/>
    <w:rsid w:val="00DD5106"/>
    <w:rsid w:val="00DD7A91"/>
    <w:rsid w:val="00DE2AFA"/>
    <w:rsid w:val="00DE3613"/>
    <w:rsid w:val="00DE3EE5"/>
    <w:rsid w:val="00DE531A"/>
    <w:rsid w:val="00DE7E74"/>
    <w:rsid w:val="00DF23CC"/>
    <w:rsid w:val="00DF32C3"/>
    <w:rsid w:val="00DF343C"/>
    <w:rsid w:val="00DF3455"/>
    <w:rsid w:val="00DF40BC"/>
    <w:rsid w:val="00DF46AE"/>
    <w:rsid w:val="00DF55DB"/>
    <w:rsid w:val="00DF5D31"/>
    <w:rsid w:val="00DF5FE2"/>
    <w:rsid w:val="00DF72C8"/>
    <w:rsid w:val="00DF7BC2"/>
    <w:rsid w:val="00E0021A"/>
    <w:rsid w:val="00E00913"/>
    <w:rsid w:val="00E00ECC"/>
    <w:rsid w:val="00E016CC"/>
    <w:rsid w:val="00E024D8"/>
    <w:rsid w:val="00E025FF"/>
    <w:rsid w:val="00E027A4"/>
    <w:rsid w:val="00E03BB7"/>
    <w:rsid w:val="00E04025"/>
    <w:rsid w:val="00E04EDE"/>
    <w:rsid w:val="00E05F1B"/>
    <w:rsid w:val="00E06804"/>
    <w:rsid w:val="00E06BF2"/>
    <w:rsid w:val="00E10A12"/>
    <w:rsid w:val="00E10F58"/>
    <w:rsid w:val="00E11C22"/>
    <w:rsid w:val="00E1228C"/>
    <w:rsid w:val="00E127BB"/>
    <w:rsid w:val="00E12BE3"/>
    <w:rsid w:val="00E13216"/>
    <w:rsid w:val="00E13BD5"/>
    <w:rsid w:val="00E13EE2"/>
    <w:rsid w:val="00E142B3"/>
    <w:rsid w:val="00E15039"/>
    <w:rsid w:val="00E17257"/>
    <w:rsid w:val="00E172F1"/>
    <w:rsid w:val="00E219ED"/>
    <w:rsid w:val="00E21C6A"/>
    <w:rsid w:val="00E22B5A"/>
    <w:rsid w:val="00E22F8F"/>
    <w:rsid w:val="00E22FB7"/>
    <w:rsid w:val="00E2384C"/>
    <w:rsid w:val="00E2415B"/>
    <w:rsid w:val="00E241E2"/>
    <w:rsid w:val="00E242C1"/>
    <w:rsid w:val="00E2479E"/>
    <w:rsid w:val="00E24C78"/>
    <w:rsid w:val="00E254FD"/>
    <w:rsid w:val="00E26935"/>
    <w:rsid w:val="00E304D5"/>
    <w:rsid w:val="00E3076E"/>
    <w:rsid w:val="00E3727A"/>
    <w:rsid w:val="00E41A0B"/>
    <w:rsid w:val="00E41FE6"/>
    <w:rsid w:val="00E43C24"/>
    <w:rsid w:val="00E43C9E"/>
    <w:rsid w:val="00E44145"/>
    <w:rsid w:val="00E4475F"/>
    <w:rsid w:val="00E455E4"/>
    <w:rsid w:val="00E45917"/>
    <w:rsid w:val="00E45A24"/>
    <w:rsid w:val="00E50FC8"/>
    <w:rsid w:val="00E51025"/>
    <w:rsid w:val="00E51A36"/>
    <w:rsid w:val="00E51F46"/>
    <w:rsid w:val="00E52582"/>
    <w:rsid w:val="00E52F8C"/>
    <w:rsid w:val="00E5313F"/>
    <w:rsid w:val="00E53E97"/>
    <w:rsid w:val="00E568E4"/>
    <w:rsid w:val="00E609F9"/>
    <w:rsid w:val="00E622E4"/>
    <w:rsid w:val="00E626C0"/>
    <w:rsid w:val="00E6425F"/>
    <w:rsid w:val="00E65038"/>
    <w:rsid w:val="00E67F40"/>
    <w:rsid w:val="00E7131F"/>
    <w:rsid w:val="00E71FC7"/>
    <w:rsid w:val="00E72BB1"/>
    <w:rsid w:val="00E7315B"/>
    <w:rsid w:val="00E741D8"/>
    <w:rsid w:val="00E76265"/>
    <w:rsid w:val="00E76E5C"/>
    <w:rsid w:val="00E80344"/>
    <w:rsid w:val="00E803C7"/>
    <w:rsid w:val="00E81091"/>
    <w:rsid w:val="00E81A37"/>
    <w:rsid w:val="00E82082"/>
    <w:rsid w:val="00E8253D"/>
    <w:rsid w:val="00E82F1E"/>
    <w:rsid w:val="00E842BC"/>
    <w:rsid w:val="00E8445C"/>
    <w:rsid w:val="00E84A38"/>
    <w:rsid w:val="00E84DB0"/>
    <w:rsid w:val="00E86036"/>
    <w:rsid w:val="00E86297"/>
    <w:rsid w:val="00E869DA"/>
    <w:rsid w:val="00E917E4"/>
    <w:rsid w:val="00E91B7D"/>
    <w:rsid w:val="00E92A3F"/>
    <w:rsid w:val="00E936C9"/>
    <w:rsid w:val="00E9404E"/>
    <w:rsid w:val="00E944B8"/>
    <w:rsid w:val="00E97C21"/>
    <w:rsid w:val="00EA0F6F"/>
    <w:rsid w:val="00EA441C"/>
    <w:rsid w:val="00EA45E7"/>
    <w:rsid w:val="00EA5ED3"/>
    <w:rsid w:val="00EB102A"/>
    <w:rsid w:val="00EB1558"/>
    <w:rsid w:val="00EB3A53"/>
    <w:rsid w:val="00EB3DA1"/>
    <w:rsid w:val="00EB3F14"/>
    <w:rsid w:val="00EB5067"/>
    <w:rsid w:val="00EB5C41"/>
    <w:rsid w:val="00EB6F97"/>
    <w:rsid w:val="00EB7078"/>
    <w:rsid w:val="00EB7277"/>
    <w:rsid w:val="00EC00DB"/>
    <w:rsid w:val="00EC055B"/>
    <w:rsid w:val="00EC31EE"/>
    <w:rsid w:val="00EC34FA"/>
    <w:rsid w:val="00EC34FE"/>
    <w:rsid w:val="00EC3E03"/>
    <w:rsid w:val="00EC499D"/>
    <w:rsid w:val="00EC777E"/>
    <w:rsid w:val="00EC7E37"/>
    <w:rsid w:val="00EC7EDA"/>
    <w:rsid w:val="00ED0A37"/>
    <w:rsid w:val="00ED29B2"/>
    <w:rsid w:val="00ED2E05"/>
    <w:rsid w:val="00ED2F34"/>
    <w:rsid w:val="00ED32D1"/>
    <w:rsid w:val="00ED3435"/>
    <w:rsid w:val="00ED3751"/>
    <w:rsid w:val="00ED3B7E"/>
    <w:rsid w:val="00ED4E2F"/>
    <w:rsid w:val="00ED568D"/>
    <w:rsid w:val="00ED56D9"/>
    <w:rsid w:val="00ED66C1"/>
    <w:rsid w:val="00ED71B9"/>
    <w:rsid w:val="00EE04E0"/>
    <w:rsid w:val="00EE111D"/>
    <w:rsid w:val="00EE289E"/>
    <w:rsid w:val="00EE35FC"/>
    <w:rsid w:val="00EE3E9D"/>
    <w:rsid w:val="00EE6487"/>
    <w:rsid w:val="00EE77EF"/>
    <w:rsid w:val="00EE7F41"/>
    <w:rsid w:val="00EF0797"/>
    <w:rsid w:val="00EF0846"/>
    <w:rsid w:val="00EF0B1B"/>
    <w:rsid w:val="00EF52BB"/>
    <w:rsid w:val="00EF6199"/>
    <w:rsid w:val="00EF66A9"/>
    <w:rsid w:val="00EF6BD8"/>
    <w:rsid w:val="00EF7CFC"/>
    <w:rsid w:val="00F00874"/>
    <w:rsid w:val="00F03208"/>
    <w:rsid w:val="00F04035"/>
    <w:rsid w:val="00F047BC"/>
    <w:rsid w:val="00F05873"/>
    <w:rsid w:val="00F05C12"/>
    <w:rsid w:val="00F06EA6"/>
    <w:rsid w:val="00F0717E"/>
    <w:rsid w:val="00F10DB8"/>
    <w:rsid w:val="00F122B8"/>
    <w:rsid w:val="00F12842"/>
    <w:rsid w:val="00F13BF0"/>
    <w:rsid w:val="00F14649"/>
    <w:rsid w:val="00F14EB2"/>
    <w:rsid w:val="00F16C24"/>
    <w:rsid w:val="00F17DCA"/>
    <w:rsid w:val="00F2075B"/>
    <w:rsid w:val="00F2108B"/>
    <w:rsid w:val="00F21523"/>
    <w:rsid w:val="00F22A2F"/>
    <w:rsid w:val="00F23335"/>
    <w:rsid w:val="00F23F6F"/>
    <w:rsid w:val="00F25091"/>
    <w:rsid w:val="00F255B9"/>
    <w:rsid w:val="00F2588E"/>
    <w:rsid w:val="00F25C63"/>
    <w:rsid w:val="00F26C4C"/>
    <w:rsid w:val="00F26CC7"/>
    <w:rsid w:val="00F2752E"/>
    <w:rsid w:val="00F278A0"/>
    <w:rsid w:val="00F3242C"/>
    <w:rsid w:val="00F343E4"/>
    <w:rsid w:val="00F345BD"/>
    <w:rsid w:val="00F35CBC"/>
    <w:rsid w:val="00F36211"/>
    <w:rsid w:val="00F36D7A"/>
    <w:rsid w:val="00F36FC7"/>
    <w:rsid w:val="00F373AA"/>
    <w:rsid w:val="00F3744C"/>
    <w:rsid w:val="00F403FA"/>
    <w:rsid w:val="00F412EB"/>
    <w:rsid w:val="00F42B22"/>
    <w:rsid w:val="00F43441"/>
    <w:rsid w:val="00F43A3B"/>
    <w:rsid w:val="00F43C2F"/>
    <w:rsid w:val="00F445B4"/>
    <w:rsid w:val="00F445B6"/>
    <w:rsid w:val="00F458D5"/>
    <w:rsid w:val="00F475CA"/>
    <w:rsid w:val="00F47FB1"/>
    <w:rsid w:val="00F51242"/>
    <w:rsid w:val="00F51C5E"/>
    <w:rsid w:val="00F5245B"/>
    <w:rsid w:val="00F547FE"/>
    <w:rsid w:val="00F560EE"/>
    <w:rsid w:val="00F576AB"/>
    <w:rsid w:val="00F6031D"/>
    <w:rsid w:val="00F6129D"/>
    <w:rsid w:val="00F6219D"/>
    <w:rsid w:val="00F6233B"/>
    <w:rsid w:val="00F62DB5"/>
    <w:rsid w:val="00F63673"/>
    <w:rsid w:val="00F637F3"/>
    <w:rsid w:val="00F6390B"/>
    <w:rsid w:val="00F649F7"/>
    <w:rsid w:val="00F64F9C"/>
    <w:rsid w:val="00F658BD"/>
    <w:rsid w:val="00F668A7"/>
    <w:rsid w:val="00F67BC1"/>
    <w:rsid w:val="00F706E2"/>
    <w:rsid w:val="00F726D2"/>
    <w:rsid w:val="00F737B1"/>
    <w:rsid w:val="00F74F00"/>
    <w:rsid w:val="00F75B0B"/>
    <w:rsid w:val="00F75D00"/>
    <w:rsid w:val="00F8096F"/>
    <w:rsid w:val="00F80A29"/>
    <w:rsid w:val="00F8127E"/>
    <w:rsid w:val="00F827CE"/>
    <w:rsid w:val="00F835BB"/>
    <w:rsid w:val="00F84021"/>
    <w:rsid w:val="00F85000"/>
    <w:rsid w:val="00F86A12"/>
    <w:rsid w:val="00F905ED"/>
    <w:rsid w:val="00F91DF3"/>
    <w:rsid w:val="00F921D6"/>
    <w:rsid w:val="00F93369"/>
    <w:rsid w:val="00F93408"/>
    <w:rsid w:val="00F937BB"/>
    <w:rsid w:val="00F93C83"/>
    <w:rsid w:val="00F94BDF"/>
    <w:rsid w:val="00F94D2E"/>
    <w:rsid w:val="00F94E1E"/>
    <w:rsid w:val="00F95824"/>
    <w:rsid w:val="00F959AD"/>
    <w:rsid w:val="00F95B90"/>
    <w:rsid w:val="00F95DED"/>
    <w:rsid w:val="00F96BC6"/>
    <w:rsid w:val="00F9792C"/>
    <w:rsid w:val="00FA0147"/>
    <w:rsid w:val="00FA0503"/>
    <w:rsid w:val="00FA10C3"/>
    <w:rsid w:val="00FA2CF7"/>
    <w:rsid w:val="00FA36C5"/>
    <w:rsid w:val="00FA4404"/>
    <w:rsid w:val="00FA6A1C"/>
    <w:rsid w:val="00FA7BE7"/>
    <w:rsid w:val="00FB05A0"/>
    <w:rsid w:val="00FB2715"/>
    <w:rsid w:val="00FB3264"/>
    <w:rsid w:val="00FB3975"/>
    <w:rsid w:val="00FB6225"/>
    <w:rsid w:val="00FB6500"/>
    <w:rsid w:val="00FB7700"/>
    <w:rsid w:val="00FB78E4"/>
    <w:rsid w:val="00FC0598"/>
    <w:rsid w:val="00FC1E24"/>
    <w:rsid w:val="00FC229E"/>
    <w:rsid w:val="00FC3AC7"/>
    <w:rsid w:val="00FC3FD0"/>
    <w:rsid w:val="00FC44CA"/>
    <w:rsid w:val="00FC4A30"/>
    <w:rsid w:val="00FC56C1"/>
    <w:rsid w:val="00FC60F4"/>
    <w:rsid w:val="00FD02CE"/>
    <w:rsid w:val="00FD053D"/>
    <w:rsid w:val="00FD3D27"/>
    <w:rsid w:val="00FD42EB"/>
    <w:rsid w:val="00FD44FA"/>
    <w:rsid w:val="00FD5625"/>
    <w:rsid w:val="00FD6EA5"/>
    <w:rsid w:val="00FE0036"/>
    <w:rsid w:val="00FE0A77"/>
    <w:rsid w:val="00FE18EF"/>
    <w:rsid w:val="00FE21E4"/>
    <w:rsid w:val="00FE2745"/>
    <w:rsid w:val="00FE3566"/>
    <w:rsid w:val="00FE4B50"/>
    <w:rsid w:val="00FE4BC7"/>
    <w:rsid w:val="00FE4E51"/>
    <w:rsid w:val="00FE608B"/>
    <w:rsid w:val="00FE6AEE"/>
    <w:rsid w:val="00FF15FD"/>
    <w:rsid w:val="00FF2D8E"/>
    <w:rsid w:val="00FF3B7F"/>
    <w:rsid w:val="00FF49B7"/>
    <w:rsid w:val="00FF4D1D"/>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94F71E"/>
  <w15:chartTrackingRefBased/>
  <w15:docId w15:val="{F75065AF-74D5-4687-A984-962B536FD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DF5D31"/>
    <w:pPr>
      <w:spacing w:before="120" w:after="120" w:line="240" w:lineRule="auto"/>
    </w:pPr>
    <w:rPr>
      <w:rFonts w:asciiTheme="minorHAnsi" w:hAnsiTheme="minorHAnsi"/>
    </w:rPr>
  </w:style>
  <w:style w:type="paragraph" w:styleId="Heading1">
    <w:name w:val="heading 1"/>
    <w:aliases w:val="Section Heading,Section Header"/>
    <w:basedOn w:val="Normal"/>
    <w:next w:val="Body"/>
    <w:link w:val="Heading1Char"/>
    <w:uiPriority w:val="99"/>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99"/>
    <w:semiHidden/>
    <w:unhideWhenUsed/>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semiHidden/>
    <w:unhideWhenUsed/>
    <w:qFormat/>
    <w:rsid w:val="001872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9"/>
    <w:semiHidden/>
    <w:unhideWhenUsed/>
    <w:qFormat/>
    <w:rsid w:val="001872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9"/>
    <w:semiHidden/>
    <w:unhideWhenUsed/>
    <w:qFormat/>
    <w:rsid w:val="001872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9"/>
    <w:semiHidden/>
    <w:unhideWhenUsed/>
    <w:qFormat/>
    <w:rsid w:val="001872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9"/>
    <w:semiHidden/>
    <w:unhideWhenUsed/>
    <w:qFormat/>
    <w:rsid w:val="001872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9"/>
    <w:semiHidden/>
    <w:unhideWhenUsed/>
    <w:qFormat/>
    <w:rsid w:val="001872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9"/>
    <w:semiHidden/>
    <w:unhideWhenUsed/>
    <w:qFormat/>
    <w:rsid w:val="001872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9"/>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99"/>
    <w:semiHidden/>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9"/>
    <w:semiHidden/>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9"/>
    <w:semiHidden/>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99"/>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1stLevel">
    <w:name w:val="Body - 1st Level"/>
    <w:basedOn w:val="Normal"/>
    <w:qFormat/>
    <w:rsid w:val="001D156A"/>
    <w:pPr>
      <w:ind w:left="360"/>
    </w:pPr>
  </w:style>
  <w:style w:type="paragraph" w:customStyle="1" w:styleId="1stLevel">
    <w:name w:val="1st Level"/>
    <w:basedOn w:val="Normal"/>
    <w:next w:val="Body-1stLevel"/>
    <w:qFormat/>
    <w:rsid w:val="00377B0F"/>
    <w:pPr>
      <w:keepNext/>
      <w:numPr>
        <w:numId w:val="21"/>
      </w:numPr>
      <w:tabs>
        <w:tab w:val="clear" w:pos="792"/>
      </w:tabs>
      <w:ind w:left="360" w:hanging="180"/>
      <w:outlineLvl w:val="1"/>
    </w:pPr>
    <w:rPr>
      <w:b/>
      <w:bCs/>
    </w:rPr>
  </w:style>
  <w:style w:type="paragraph" w:customStyle="1" w:styleId="2ndLevelLower">
    <w:name w:val="2nd Level &amp; Lower"/>
    <w:basedOn w:val="Normal"/>
    <w:next w:val="Body-2ndLevel"/>
    <w:qFormat/>
    <w:rsid w:val="00970CAE"/>
    <w:pPr>
      <w:numPr>
        <w:ilvl w:val="1"/>
        <w:numId w:val="21"/>
      </w:numPr>
      <w:ind w:left="907" w:hanging="187"/>
    </w:pPr>
  </w:style>
  <w:style w:type="paragraph" w:customStyle="1" w:styleId="3rdLevel">
    <w:name w:val="3rd Level"/>
    <w:basedOn w:val="Normal"/>
    <w:next w:val="Body-3rdLevel"/>
    <w:rsid w:val="009C0A78"/>
    <w:pPr>
      <w:numPr>
        <w:ilvl w:val="2"/>
        <w:numId w:val="21"/>
      </w:numPr>
    </w:pPr>
  </w:style>
  <w:style w:type="paragraph" w:customStyle="1" w:styleId="4thLevel">
    <w:name w:val="4th Level"/>
    <w:basedOn w:val="Normal"/>
    <w:next w:val="Body-4thLevel"/>
    <w:rsid w:val="009C0A78"/>
    <w:pPr>
      <w:numPr>
        <w:ilvl w:val="3"/>
        <w:numId w:val="21"/>
      </w:numPr>
      <w:ind w:left="1620" w:hanging="180"/>
    </w:pPr>
  </w:style>
  <w:style w:type="paragraph" w:customStyle="1" w:styleId="5thLevel">
    <w:name w:val="5th Level"/>
    <w:basedOn w:val="Normal"/>
    <w:next w:val="Body-5thLevel"/>
    <w:rsid w:val="009C0A78"/>
    <w:pPr>
      <w:numPr>
        <w:ilvl w:val="4"/>
        <w:numId w:val="21"/>
      </w:numPr>
      <w:ind w:left="1980" w:hanging="180"/>
    </w:pPr>
  </w:style>
  <w:style w:type="paragraph" w:customStyle="1" w:styleId="6thLevel">
    <w:name w:val="6th Level"/>
    <w:basedOn w:val="Normal"/>
    <w:next w:val="Body-6thLevel"/>
    <w:rsid w:val="009C0A78"/>
    <w:pPr>
      <w:numPr>
        <w:ilvl w:val="5"/>
        <w:numId w:val="21"/>
      </w:numPr>
      <w:ind w:left="2340" w:hanging="180"/>
    </w:pPr>
  </w:style>
  <w:style w:type="paragraph" w:customStyle="1" w:styleId="7thLevel">
    <w:name w:val="7th Level"/>
    <w:basedOn w:val="Normal"/>
    <w:next w:val="Body-7thLevel"/>
    <w:rsid w:val="00963E22"/>
    <w:pPr>
      <w:numPr>
        <w:ilvl w:val="6"/>
        <w:numId w:val="21"/>
      </w:numPr>
      <w:ind w:left="2700" w:hanging="180"/>
    </w:pPr>
  </w:style>
  <w:style w:type="paragraph" w:customStyle="1" w:styleId="8thLevel">
    <w:name w:val="8th Level"/>
    <w:basedOn w:val="Normal"/>
    <w:next w:val="Body-8thLevel"/>
    <w:rsid w:val="00963E22"/>
    <w:pPr>
      <w:numPr>
        <w:ilvl w:val="7"/>
        <w:numId w:val="21"/>
      </w:numPr>
      <w:ind w:left="3060" w:hanging="180"/>
    </w:pPr>
  </w:style>
  <w:style w:type="paragraph" w:customStyle="1" w:styleId="9thLevel">
    <w:name w:val="9th Level"/>
    <w:basedOn w:val="Normal"/>
    <w:next w:val="Body-9thLevel"/>
    <w:rsid w:val="00963E22"/>
    <w:pPr>
      <w:numPr>
        <w:ilvl w:val="8"/>
        <w:numId w:val="21"/>
      </w:numPr>
      <w:ind w:left="3420" w:hanging="180"/>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jc w:val="center"/>
    </w:pPr>
  </w:style>
  <w:style w:type="table" w:styleId="TableGrid">
    <w:name w:val="Table Grid"/>
    <w:aliases w:val="Table IVV,KLA_Table_Banded"/>
    <w:basedOn w:val="TableNormal"/>
    <w:uiPriority w:val="39"/>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
    <w:name w:val="Body"/>
    <w:basedOn w:val="Normal"/>
    <w:link w:val="BodyChar"/>
    <w:qFormat/>
    <w:rsid w:val="0032784A"/>
  </w:style>
  <w:style w:type="paragraph" w:customStyle="1" w:styleId="TableHeader">
    <w:name w:val="Table Header"/>
    <w:basedOn w:val="Normal"/>
    <w:next w:val="TableBody"/>
    <w:uiPriority w:val="1"/>
    <w:qFormat/>
    <w:rsid w:val="000073FB"/>
    <w:rPr>
      <w:b/>
      <w:bCs/>
      <w:color w:val="FFFFFF" w:themeColor="background1"/>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C84D7F"/>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tcPr>
      <w:tcMar>
        <w:left w:w="115" w:type="dxa"/>
        <w:bottom w:w="115" w:type="dxa"/>
        <w:right w:w="115" w:type="dxa"/>
      </w:tcMar>
      <w:vAlign w:val="center"/>
    </w:tcPr>
    <w:tblStylePr w:type="firstRow">
      <w:rPr>
        <w:rFonts w:asciiTheme="minorHAnsi" w:hAnsiTheme="minorHAnsi"/>
        <w:b/>
        <w:bCs/>
        <w:color w:val="D1D1D1" w:themeColor="background2" w:themeShade="E6"/>
      </w:rPr>
      <w:tblPr/>
      <w:trPr>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paragraph" w:customStyle="1" w:styleId="Body-2ndLevel">
    <w:name w:val="Body - 2nd Level"/>
    <w:basedOn w:val="Normal"/>
    <w:uiPriority w:val="99"/>
    <w:qFormat/>
    <w:rsid w:val="006B3BA0"/>
    <w:pPr>
      <w:ind w:left="900"/>
    </w:pPr>
  </w:style>
  <w:style w:type="paragraph" w:customStyle="1" w:styleId="Body-3rdLevel">
    <w:name w:val="Body - 3rd Level"/>
    <w:basedOn w:val="Normal"/>
    <w:uiPriority w:val="99"/>
    <w:rsid w:val="001F3AA7"/>
    <w:pPr>
      <w:ind w:left="1260"/>
    </w:pPr>
  </w:style>
  <w:style w:type="paragraph" w:customStyle="1" w:styleId="Body-4thLevel">
    <w:name w:val="Body - 4th Level"/>
    <w:basedOn w:val="Normal"/>
    <w:uiPriority w:val="99"/>
    <w:rsid w:val="001F3AA7"/>
    <w:pPr>
      <w:ind w:left="1620"/>
    </w:pPr>
  </w:style>
  <w:style w:type="paragraph" w:customStyle="1" w:styleId="Body-5thLevel">
    <w:name w:val="Body - 5th Level"/>
    <w:basedOn w:val="Normal"/>
    <w:uiPriority w:val="99"/>
    <w:rsid w:val="001F3AA7"/>
    <w:pPr>
      <w:ind w:left="1980"/>
    </w:pPr>
  </w:style>
  <w:style w:type="paragraph" w:customStyle="1" w:styleId="Body-6thLevel">
    <w:name w:val="Body - 6th Level"/>
    <w:basedOn w:val="Normal"/>
    <w:uiPriority w:val="99"/>
    <w:rsid w:val="001F3AA7"/>
    <w:pPr>
      <w:ind w:left="2340"/>
    </w:pPr>
  </w:style>
  <w:style w:type="paragraph" w:customStyle="1" w:styleId="Body-7thLevel">
    <w:name w:val="Body - 7th Level"/>
    <w:basedOn w:val="Normal"/>
    <w:uiPriority w:val="99"/>
    <w:rsid w:val="001F3AA7"/>
    <w:pPr>
      <w:ind w:left="2700"/>
    </w:pPr>
  </w:style>
  <w:style w:type="paragraph" w:customStyle="1" w:styleId="Body-8thLevel">
    <w:name w:val="Body - 8th Level"/>
    <w:basedOn w:val="Normal"/>
    <w:uiPriority w:val="99"/>
    <w:rsid w:val="001F3AA7"/>
    <w:pPr>
      <w:ind w:left="3060"/>
    </w:pPr>
  </w:style>
  <w:style w:type="paragraph" w:customStyle="1" w:styleId="Body-9thLevel">
    <w:name w:val="Body - 9th Level"/>
    <w:basedOn w:val="Normal"/>
    <w:uiPriority w:val="99"/>
    <w:rsid w:val="001F3AA7"/>
    <w:pPr>
      <w:ind w:left="3420"/>
    </w:pPr>
  </w:style>
  <w:style w:type="paragraph" w:customStyle="1" w:styleId="Body-NOINDENT">
    <w:name w:val="Body-NO INDENT"/>
    <w:basedOn w:val="Body"/>
    <w:link w:val="Body-NOINDENTChar"/>
    <w:uiPriority w:val="1"/>
    <w:rsid w:val="005D11F1"/>
  </w:style>
  <w:style w:type="paragraph" w:customStyle="1" w:styleId="BodyCentered">
    <w:name w:val="Body Centered"/>
    <w:basedOn w:val="Body"/>
    <w:link w:val="BodyCenteredChar"/>
    <w:uiPriority w:val="99"/>
    <w:qFormat/>
    <w:rsid w:val="005D11F1"/>
    <w:pPr>
      <w:jc w:val="center"/>
    </w:pPr>
  </w:style>
  <w:style w:type="character" w:customStyle="1" w:styleId="BodyChar">
    <w:name w:val="Body Char"/>
    <w:basedOn w:val="DefaultParagraphFont"/>
    <w:link w:val="Body"/>
    <w:rsid w:val="005D11F1"/>
    <w:rPr>
      <w:rFonts w:asciiTheme="minorHAnsi" w:hAnsiTheme="minorHAnsi"/>
    </w:rPr>
  </w:style>
  <w:style w:type="character" w:customStyle="1" w:styleId="BodyCenteredChar">
    <w:name w:val="Body Centered Char"/>
    <w:basedOn w:val="BodyChar"/>
    <w:link w:val="BodyCentered"/>
    <w:uiPriority w:val="99"/>
    <w:rsid w:val="005D11F1"/>
    <w:rPr>
      <w:rFonts w:asciiTheme="minorHAnsi" w:hAnsiTheme="minorHAnsi"/>
    </w:rPr>
  </w:style>
  <w:style w:type="character" w:styleId="Hyperlink">
    <w:name w:val="Hyperlink"/>
    <w:basedOn w:val="DefaultParagraphFont"/>
    <w:uiPriority w:val="99"/>
    <w:unhideWhenUsed/>
    <w:rsid w:val="005D11F1"/>
    <w:rPr>
      <w:color w:val="467886" w:themeColor="hyperlink"/>
      <w:u w:val="single"/>
    </w:rPr>
  </w:style>
  <w:style w:type="paragraph" w:customStyle="1" w:styleId="TableLabel">
    <w:name w:val="Table Label"/>
    <w:basedOn w:val="Body-NOINDENT"/>
    <w:link w:val="TableLabelChar"/>
    <w:uiPriority w:val="99"/>
    <w:qFormat/>
    <w:rsid w:val="0066302F"/>
    <w:pPr>
      <w:spacing w:after="0"/>
    </w:pPr>
    <w:rPr>
      <w:i/>
      <w:iCs/>
    </w:rPr>
  </w:style>
  <w:style w:type="character" w:customStyle="1" w:styleId="Body-NOINDENTChar">
    <w:name w:val="Body-NO INDENT Char"/>
    <w:basedOn w:val="BodyChar"/>
    <w:link w:val="Body-NOINDENT"/>
    <w:uiPriority w:val="1"/>
    <w:rsid w:val="005D11F1"/>
    <w:rPr>
      <w:rFonts w:asciiTheme="minorHAnsi" w:hAnsiTheme="minorHAnsi"/>
    </w:rPr>
  </w:style>
  <w:style w:type="character" w:customStyle="1" w:styleId="TableLabelChar">
    <w:name w:val="Table Label Char"/>
    <w:basedOn w:val="Body-NOINDENTChar"/>
    <w:link w:val="TableLabel"/>
    <w:uiPriority w:val="99"/>
    <w:rsid w:val="0066302F"/>
    <w:rPr>
      <w:rFonts w:asciiTheme="minorHAnsi" w:hAnsiTheme="minorHAnsi"/>
      <w:i/>
      <w:iCs/>
    </w:rPr>
  </w:style>
  <w:style w:type="paragraph" w:styleId="ListParagraph">
    <w:name w:val="List Paragraph"/>
    <w:basedOn w:val="Normal"/>
    <w:link w:val="ListParagraphChar"/>
    <w:uiPriority w:val="34"/>
    <w:qFormat/>
    <w:rsid w:val="0043260F"/>
    <w:pPr>
      <w:spacing w:before="0" w:after="200" w:line="276" w:lineRule="auto"/>
      <w:ind w:left="720"/>
      <w:contextualSpacing/>
    </w:pPr>
    <w:rPr>
      <w:rFonts w:ascii="Calibri" w:eastAsia="Calibri" w:hAnsi="Calibri" w:cs="Times New Roman"/>
      <w:kern w:val="0"/>
      <w14:ligatures w14:val="none"/>
    </w:rPr>
  </w:style>
  <w:style w:type="character" w:customStyle="1" w:styleId="ListParagraphChar">
    <w:name w:val="List Paragraph Char"/>
    <w:basedOn w:val="DefaultParagraphFont"/>
    <w:link w:val="ListParagraph"/>
    <w:uiPriority w:val="34"/>
    <w:rsid w:val="0043260F"/>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20v2.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9436EE2E71945E492497ECC7041F6FD"/>
        <w:category>
          <w:name w:val="General"/>
          <w:gallery w:val="placeholder"/>
        </w:category>
        <w:types>
          <w:type w:val="bbPlcHdr"/>
        </w:types>
        <w:behaviors>
          <w:behavior w:val="content"/>
        </w:behaviors>
        <w:guid w:val="{95702CEC-469C-4D6C-B6EE-8FF8C863BEE2}"/>
      </w:docPartPr>
      <w:docPartBody>
        <w:p w:rsidR="00D419B2" w:rsidRDefault="00BE3305" w:rsidP="00BE3305">
          <w:pPr>
            <w:pStyle w:val="49436EE2E71945E492497ECC7041F6FD"/>
          </w:pPr>
          <w:r w:rsidRPr="00911890">
            <w:rPr>
              <w:highlight w:val="yellow"/>
            </w:rPr>
            <w:t>Describe how you will comply with the requirement(s)</w:t>
          </w:r>
        </w:p>
      </w:docPartBody>
    </w:docPart>
    <w:docPart>
      <w:docPartPr>
        <w:name w:val="1167CBD18B534C7299BDC3C7B9EF8735"/>
        <w:category>
          <w:name w:val="General"/>
          <w:gallery w:val="placeholder"/>
        </w:category>
        <w:types>
          <w:type w:val="bbPlcHdr"/>
        </w:types>
        <w:behaviors>
          <w:behavior w:val="content"/>
        </w:behaviors>
        <w:guid w:val="{12136E9E-8782-403F-88B2-CF3ADD797EAE}"/>
      </w:docPartPr>
      <w:docPartBody>
        <w:p w:rsidR="00D419B2" w:rsidRDefault="00BE3305" w:rsidP="00BE3305">
          <w:pPr>
            <w:pStyle w:val="1167CBD18B534C7299BDC3C7B9EF8735"/>
          </w:pPr>
          <w:r w:rsidRPr="00DE5F61">
            <w:rPr>
              <w:highlight w:val="yellow"/>
            </w:rPr>
            <w:t>Explain your proposed training program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60F08"/>
    <w:multiLevelType w:val="multilevel"/>
    <w:tmpl w:val="9D44B386"/>
    <w:lvl w:ilvl="0">
      <w:start w:val="1"/>
      <w:numFmt w:val="decimal"/>
      <w:pStyle w:val="B1D74B3033C74CB7804C1FE2E7351565"/>
      <w:lvlText w:val="%1."/>
      <w:lvlJc w:val="left"/>
      <w:pPr>
        <w:tabs>
          <w:tab w:val="num" w:pos="720"/>
        </w:tabs>
        <w:ind w:left="720" w:hanging="720"/>
      </w:pPr>
    </w:lvl>
    <w:lvl w:ilvl="1">
      <w:start w:val="1"/>
      <w:numFmt w:val="decimal"/>
      <w:pStyle w:val="0BFFCB5775AB4BE6ACB528A657D9879F"/>
      <w:lvlText w:val="%2."/>
      <w:lvlJc w:val="left"/>
      <w:pPr>
        <w:tabs>
          <w:tab w:val="num" w:pos="1440"/>
        </w:tabs>
        <w:ind w:left="1440" w:hanging="720"/>
      </w:pPr>
    </w:lvl>
    <w:lvl w:ilvl="2">
      <w:start w:val="1"/>
      <w:numFmt w:val="decimal"/>
      <w:pStyle w:val="B6661B7DD07544D9ADB3BA033CAAB4C2"/>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F8B54CA"/>
    <w:multiLevelType w:val="multilevel"/>
    <w:tmpl w:val="437430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D9D0CDC"/>
    <w:multiLevelType w:val="hybridMultilevel"/>
    <w:tmpl w:val="D674C7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309212035">
    <w:abstractNumId w:val="2"/>
  </w:num>
  <w:num w:numId="2" w16cid:durableId="427774533">
    <w:abstractNumId w:val="1"/>
  </w:num>
  <w:num w:numId="3" w16cid:durableId="1332677447">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9B2"/>
    <w:rsid w:val="00090FE3"/>
    <w:rsid w:val="001335FF"/>
    <w:rsid w:val="0016127D"/>
    <w:rsid w:val="001B0B8A"/>
    <w:rsid w:val="001C3CF6"/>
    <w:rsid w:val="002E2E19"/>
    <w:rsid w:val="0035547E"/>
    <w:rsid w:val="00565D4E"/>
    <w:rsid w:val="006207EC"/>
    <w:rsid w:val="006A61C7"/>
    <w:rsid w:val="007B1F89"/>
    <w:rsid w:val="007B4AB9"/>
    <w:rsid w:val="007B6036"/>
    <w:rsid w:val="007E2285"/>
    <w:rsid w:val="009F71FD"/>
    <w:rsid w:val="00BE3305"/>
    <w:rsid w:val="00C220D2"/>
    <w:rsid w:val="00CA5967"/>
    <w:rsid w:val="00CD0FA1"/>
    <w:rsid w:val="00D11CF7"/>
    <w:rsid w:val="00D419B2"/>
    <w:rsid w:val="00D72FA5"/>
    <w:rsid w:val="00E21C9C"/>
    <w:rsid w:val="00E803C7"/>
    <w:rsid w:val="00ED092A"/>
    <w:rsid w:val="00F81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3305"/>
    <w:rPr>
      <w:color w:val="666666"/>
    </w:rPr>
  </w:style>
  <w:style w:type="character" w:styleId="Hyperlink">
    <w:name w:val="Hyperlink"/>
    <w:basedOn w:val="DefaultParagraphFont"/>
    <w:uiPriority w:val="99"/>
    <w:unhideWhenUsed/>
    <w:rsid w:val="00BE3305"/>
    <w:rPr>
      <w:color w:val="467886" w:themeColor="hyperlink"/>
      <w:u w:val="single"/>
    </w:rPr>
  </w:style>
  <w:style w:type="paragraph" w:customStyle="1" w:styleId="Body">
    <w:name w:val="Body"/>
    <w:basedOn w:val="Normal"/>
    <w:link w:val="BodyChar"/>
    <w:qFormat/>
    <w:rsid w:val="00BE3305"/>
    <w:pPr>
      <w:spacing w:before="120" w:after="120" w:line="240" w:lineRule="auto"/>
    </w:pPr>
    <w:rPr>
      <w:rFonts w:eastAsiaTheme="minorHAnsi"/>
      <w:sz w:val="22"/>
      <w:szCs w:val="22"/>
    </w:rPr>
  </w:style>
  <w:style w:type="character" w:customStyle="1" w:styleId="BodyChar">
    <w:name w:val="Body Char"/>
    <w:basedOn w:val="DefaultParagraphFont"/>
    <w:link w:val="Body"/>
    <w:rsid w:val="00BE3305"/>
    <w:rPr>
      <w:rFonts w:eastAsiaTheme="minorHAnsi"/>
      <w:sz w:val="22"/>
      <w:szCs w:val="22"/>
    </w:rPr>
  </w:style>
  <w:style w:type="paragraph" w:customStyle="1" w:styleId="5B04D54F48404B68B45FA58C88E791E0">
    <w:name w:val="5B04D54F48404B68B45FA58C88E791E0"/>
    <w:rsid w:val="00BE3305"/>
    <w:pPr>
      <w:spacing w:before="120" w:after="120" w:line="240" w:lineRule="auto"/>
      <w:jc w:val="center"/>
    </w:pPr>
    <w:rPr>
      <w:rFonts w:eastAsiaTheme="minorHAnsi"/>
      <w:sz w:val="22"/>
      <w:szCs w:val="22"/>
    </w:rPr>
  </w:style>
  <w:style w:type="paragraph" w:customStyle="1" w:styleId="CD4CBAA7818C45CBA8CDB8A7AFCC7EFE">
    <w:name w:val="CD4CBAA7818C45CBA8CDB8A7AFCC7EFE"/>
    <w:rsid w:val="00BE3305"/>
    <w:pPr>
      <w:spacing w:before="120" w:after="120" w:line="240" w:lineRule="auto"/>
      <w:jc w:val="center"/>
    </w:pPr>
    <w:rPr>
      <w:rFonts w:eastAsiaTheme="minorHAnsi"/>
      <w:sz w:val="22"/>
      <w:szCs w:val="22"/>
    </w:rPr>
  </w:style>
  <w:style w:type="paragraph" w:customStyle="1" w:styleId="2A9A548FF11C44098A9CEE3398D3786C">
    <w:name w:val="2A9A548FF11C44098A9CEE3398D3786C"/>
    <w:rsid w:val="00BE3305"/>
    <w:pPr>
      <w:spacing w:before="120" w:after="120" w:line="240" w:lineRule="auto"/>
    </w:pPr>
    <w:rPr>
      <w:rFonts w:eastAsiaTheme="minorHAnsi"/>
      <w:sz w:val="22"/>
      <w:szCs w:val="22"/>
    </w:rPr>
  </w:style>
  <w:style w:type="paragraph" w:customStyle="1" w:styleId="0A1F2327B3A14F7AB5B9DED405D4D9FA">
    <w:name w:val="0A1F2327B3A14F7AB5B9DED405D4D9FA"/>
    <w:rsid w:val="00BE3305"/>
    <w:pPr>
      <w:spacing w:before="120" w:after="120" w:line="240" w:lineRule="auto"/>
    </w:pPr>
    <w:rPr>
      <w:rFonts w:eastAsia="Times" w:cs="Arial"/>
      <w:sz w:val="22"/>
      <w:szCs w:val="22"/>
    </w:rPr>
  </w:style>
  <w:style w:type="paragraph" w:customStyle="1" w:styleId="0DBCFA8DFC5E47739262D544154E0CF5">
    <w:name w:val="0DBCFA8DFC5E47739262D544154E0CF5"/>
    <w:rsid w:val="00BE3305"/>
    <w:pPr>
      <w:spacing w:before="120" w:after="120" w:line="240" w:lineRule="auto"/>
    </w:pPr>
    <w:rPr>
      <w:rFonts w:eastAsia="Times" w:cs="Arial"/>
      <w:sz w:val="22"/>
      <w:szCs w:val="22"/>
    </w:rPr>
  </w:style>
  <w:style w:type="paragraph" w:customStyle="1" w:styleId="C9FB45FEA3204D9A97653D8684E179DE">
    <w:name w:val="C9FB45FEA3204D9A97653D8684E179DE"/>
    <w:rsid w:val="00BE3305"/>
    <w:pPr>
      <w:spacing w:before="120" w:after="120" w:line="240" w:lineRule="auto"/>
    </w:pPr>
    <w:rPr>
      <w:rFonts w:eastAsia="Times" w:cs="Arial"/>
      <w:sz w:val="22"/>
      <w:szCs w:val="22"/>
    </w:rPr>
  </w:style>
  <w:style w:type="paragraph" w:customStyle="1" w:styleId="744AF6E82E0C4349A1F261E2BAABD289">
    <w:name w:val="744AF6E82E0C4349A1F261E2BAABD289"/>
    <w:rsid w:val="00BE3305"/>
    <w:pPr>
      <w:spacing w:before="120" w:after="120" w:line="240" w:lineRule="auto"/>
    </w:pPr>
    <w:rPr>
      <w:rFonts w:eastAsia="Times" w:cs="Arial"/>
      <w:sz w:val="22"/>
      <w:szCs w:val="22"/>
    </w:rPr>
  </w:style>
  <w:style w:type="paragraph" w:customStyle="1" w:styleId="BDFA2559F0534E4D87581F96236F6767">
    <w:name w:val="BDFA2559F0534E4D87581F96236F6767"/>
    <w:rsid w:val="00BE3305"/>
    <w:pPr>
      <w:spacing w:before="120" w:after="120" w:line="240" w:lineRule="auto"/>
      <w:ind w:left="360"/>
    </w:pPr>
    <w:rPr>
      <w:rFonts w:eastAsiaTheme="minorHAnsi"/>
      <w:sz w:val="22"/>
      <w:szCs w:val="22"/>
    </w:rPr>
  </w:style>
  <w:style w:type="paragraph" w:customStyle="1" w:styleId="717F90B25B9741A4B538985E75BFBF55">
    <w:name w:val="717F90B25B9741A4B538985E75BFBF55"/>
    <w:rsid w:val="00BE3305"/>
    <w:pPr>
      <w:spacing w:before="120" w:after="120" w:line="240" w:lineRule="auto"/>
      <w:ind w:left="360"/>
    </w:pPr>
    <w:rPr>
      <w:rFonts w:eastAsiaTheme="minorHAnsi"/>
      <w:sz w:val="22"/>
      <w:szCs w:val="22"/>
    </w:rPr>
  </w:style>
  <w:style w:type="paragraph" w:customStyle="1" w:styleId="8B9E31B217614B9CB1FCAAE76ECBB1E3">
    <w:name w:val="8B9E31B217614B9CB1FCAAE76ECBB1E3"/>
    <w:rsid w:val="00BE3305"/>
    <w:pPr>
      <w:spacing w:before="120" w:after="120" w:line="240" w:lineRule="auto"/>
      <w:ind w:left="360"/>
    </w:pPr>
    <w:rPr>
      <w:rFonts w:eastAsiaTheme="minorHAnsi"/>
      <w:sz w:val="22"/>
      <w:szCs w:val="22"/>
    </w:rPr>
  </w:style>
  <w:style w:type="paragraph" w:customStyle="1" w:styleId="10DA2EF4887B410DA9338ECC3A829C3B">
    <w:name w:val="10DA2EF4887B410DA9338ECC3A829C3B"/>
    <w:rsid w:val="00BE3305"/>
    <w:pPr>
      <w:spacing w:before="120" w:after="120" w:line="240" w:lineRule="auto"/>
      <w:ind w:left="360"/>
    </w:pPr>
    <w:rPr>
      <w:rFonts w:eastAsiaTheme="minorHAnsi"/>
      <w:sz w:val="22"/>
      <w:szCs w:val="22"/>
    </w:rPr>
  </w:style>
  <w:style w:type="paragraph" w:customStyle="1" w:styleId="2E4A22ADD16946CBAF7BCCFC57FAD7C6">
    <w:name w:val="2E4A22ADD16946CBAF7BCCFC57FAD7C6"/>
    <w:rsid w:val="00BE3305"/>
    <w:pPr>
      <w:spacing w:before="120" w:after="120" w:line="240" w:lineRule="auto"/>
      <w:ind w:left="360"/>
    </w:pPr>
    <w:rPr>
      <w:rFonts w:eastAsiaTheme="minorHAnsi"/>
      <w:sz w:val="22"/>
      <w:szCs w:val="22"/>
    </w:rPr>
  </w:style>
  <w:style w:type="paragraph" w:customStyle="1" w:styleId="0106EE02064842D88980C7EB7A84136E">
    <w:name w:val="0106EE02064842D88980C7EB7A84136E"/>
    <w:rsid w:val="00BE3305"/>
    <w:pPr>
      <w:spacing w:before="120" w:after="120" w:line="240" w:lineRule="auto"/>
      <w:ind w:left="360"/>
    </w:pPr>
    <w:rPr>
      <w:rFonts w:eastAsiaTheme="minorHAnsi"/>
      <w:sz w:val="22"/>
      <w:szCs w:val="22"/>
    </w:rPr>
  </w:style>
  <w:style w:type="paragraph" w:customStyle="1" w:styleId="FEE905A0DC3043E68A5E6B71816EA57C">
    <w:name w:val="FEE905A0DC3043E68A5E6B71816EA57C"/>
    <w:rsid w:val="00BE3305"/>
    <w:pPr>
      <w:spacing w:before="120" w:after="120" w:line="240" w:lineRule="auto"/>
      <w:ind w:left="360"/>
    </w:pPr>
    <w:rPr>
      <w:rFonts w:eastAsiaTheme="minorHAnsi"/>
      <w:sz w:val="22"/>
      <w:szCs w:val="22"/>
    </w:rPr>
  </w:style>
  <w:style w:type="paragraph" w:customStyle="1" w:styleId="18356044AC624581AD1C603F6F413931">
    <w:name w:val="18356044AC624581AD1C603F6F413931"/>
    <w:rsid w:val="00BE3305"/>
    <w:pPr>
      <w:spacing w:before="120" w:after="120" w:line="240" w:lineRule="auto"/>
      <w:ind w:left="360"/>
    </w:pPr>
    <w:rPr>
      <w:rFonts w:eastAsiaTheme="minorHAnsi"/>
      <w:sz w:val="22"/>
      <w:szCs w:val="22"/>
    </w:rPr>
  </w:style>
  <w:style w:type="paragraph" w:customStyle="1" w:styleId="D6BEC17F3E374B1B91782F8B58F13260">
    <w:name w:val="D6BEC17F3E374B1B91782F8B58F13260"/>
    <w:rsid w:val="00BE3305"/>
    <w:pPr>
      <w:spacing w:before="120" w:after="120" w:line="240" w:lineRule="auto"/>
      <w:ind w:left="360"/>
    </w:pPr>
    <w:rPr>
      <w:rFonts w:eastAsiaTheme="minorHAnsi"/>
      <w:sz w:val="22"/>
      <w:szCs w:val="22"/>
    </w:rPr>
  </w:style>
  <w:style w:type="paragraph" w:customStyle="1" w:styleId="EF76C2189BE143318AC09D6F74627D76">
    <w:name w:val="EF76C2189BE143318AC09D6F74627D76"/>
    <w:rsid w:val="00BE3305"/>
    <w:pPr>
      <w:spacing w:before="120" w:after="120" w:line="240" w:lineRule="auto"/>
      <w:ind w:left="360"/>
    </w:pPr>
    <w:rPr>
      <w:rFonts w:eastAsiaTheme="minorHAnsi"/>
      <w:sz w:val="22"/>
      <w:szCs w:val="22"/>
    </w:rPr>
  </w:style>
  <w:style w:type="paragraph" w:customStyle="1" w:styleId="BD3A2694D1844E3A996D9E1CD299D7F4">
    <w:name w:val="BD3A2694D1844E3A996D9E1CD299D7F4"/>
    <w:rsid w:val="00BE3305"/>
    <w:pPr>
      <w:spacing w:before="120" w:after="120" w:line="240" w:lineRule="auto"/>
    </w:pPr>
    <w:rPr>
      <w:rFonts w:eastAsia="Times" w:cs="Arial"/>
      <w:sz w:val="22"/>
      <w:szCs w:val="22"/>
    </w:rPr>
  </w:style>
  <w:style w:type="paragraph" w:customStyle="1" w:styleId="A7F8281D403B4213BABE064A2BE28091">
    <w:name w:val="A7F8281D403B4213BABE064A2BE28091"/>
    <w:rsid w:val="00BE3305"/>
    <w:pPr>
      <w:spacing w:before="120" w:after="120" w:line="240" w:lineRule="auto"/>
      <w:ind w:left="360"/>
    </w:pPr>
    <w:rPr>
      <w:rFonts w:eastAsiaTheme="minorHAnsi"/>
      <w:sz w:val="22"/>
      <w:szCs w:val="22"/>
    </w:rPr>
  </w:style>
  <w:style w:type="paragraph" w:customStyle="1" w:styleId="490272BF999A48BA8498C32CD6AAA152">
    <w:name w:val="490272BF999A48BA8498C32CD6AAA152"/>
    <w:rsid w:val="00BE3305"/>
    <w:pPr>
      <w:spacing w:before="120" w:after="120" w:line="240" w:lineRule="auto"/>
      <w:ind w:left="360"/>
    </w:pPr>
    <w:rPr>
      <w:rFonts w:eastAsiaTheme="minorHAnsi"/>
      <w:sz w:val="22"/>
      <w:szCs w:val="22"/>
    </w:rPr>
  </w:style>
  <w:style w:type="paragraph" w:customStyle="1" w:styleId="A7F13B827C224E97A8D1B39C2E1BBE03">
    <w:name w:val="A7F13B827C224E97A8D1B39C2E1BBE03"/>
    <w:rsid w:val="00BE3305"/>
    <w:pPr>
      <w:spacing w:before="120" w:after="120" w:line="240" w:lineRule="auto"/>
    </w:pPr>
    <w:rPr>
      <w:rFonts w:eastAsia="Times" w:cs="Arial"/>
      <w:sz w:val="22"/>
      <w:szCs w:val="22"/>
    </w:rPr>
  </w:style>
  <w:style w:type="paragraph" w:customStyle="1" w:styleId="0901E62248A4468BB930110A46929019">
    <w:name w:val="0901E62248A4468BB930110A46929019"/>
    <w:rsid w:val="00BE3305"/>
    <w:pPr>
      <w:spacing w:before="120" w:after="120" w:line="240" w:lineRule="auto"/>
      <w:ind w:left="360"/>
    </w:pPr>
    <w:rPr>
      <w:rFonts w:eastAsiaTheme="minorHAnsi"/>
      <w:sz w:val="22"/>
      <w:szCs w:val="22"/>
    </w:rPr>
  </w:style>
  <w:style w:type="paragraph" w:customStyle="1" w:styleId="EE78AC0285864708B64C860621D72D07">
    <w:name w:val="EE78AC0285864708B64C860621D72D07"/>
    <w:rsid w:val="00BE3305"/>
    <w:pPr>
      <w:spacing w:before="120" w:after="120" w:line="240" w:lineRule="auto"/>
      <w:ind w:left="360"/>
    </w:pPr>
    <w:rPr>
      <w:rFonts w:eastAsiaTheme="minorHAnsi"/>
      <w:sz w:val="22"/>
      <w:szCs w:val="22"/>
    </w:rPr>
  </w:style>
  <w:style w:type="paragraph" w:customStyle="1" w:styleId="F44E51B0F8E34DE18BF9B4509EA28937">
    <w:name w:val="F44E51B0F8E34DE18BF9B4509EA28937"/>
    <w:rsid w:val="00BE3305"/>
    <w:pPr>
      <w:spacing w:before="120" w:after="120" w:line="240" w:lineRule="auto"/>
    </w:pPr>
    <w:rPr>
      <w:rFonts w:eastAsia="Times" w:cs="Arial"/>
      <w:sz w:val="22"/>
      <w:szCs w:val="22"/>
    </w:rPr>
  </w:style>
  <w:style w:type="paragraph" w:customStyle="1" w:styleId="3C3E40F0D20B4878BCE1193122D698F0">
    <w:name w:val="3C3E40F0D20B4878BCE1193122D698F0"/>
    <w:rsid w:val="00BE3305"/>
    <w:pPr>
      <w:spacing w:before="120" w:after="120" w:line="240" w:lineRule="auto"/>
      <w:ind w:left="360"/>
    </w:pPr>
    <w:rPr>
      <w:rFonts w:eastAsiaTheme="minorHAnsi"/>
      <w:sz w:val="22"/>
      <w:szCs w:val="22"/>
    </w:rPr>
  </w:style>
  <w:style w:type="paragraph" w:customStyle="1" w:styleId="35DD6D2EBFB143838B696E7B6A419F74">
    <w:name w:val="35DD6D2EBFB143838B696E7B6A419F74"/>
    <w:rsid w:val="00BE3305"/>
    <w:pPr>
      <w:spacing w:before="120" w:after="120" w:line="240" w:lineRule="auto"/>
      <w:ind w:left="360"/>
    </w:pPr>
    <w:rPr>
      <w:rFonts w:eastAsiaTheme="minorHAnsi"/>
      <w:sz w:val="22"/>
      <w:szCs w:val="22"/>
    </w:rPr>
  </w:style>
  <w:style w:type="paragraph" w:customStyle="1" w:styleId="49436EE2E71945E492497ECC7041F6FD">
    <w:name w:val="49436EE2E71945E492497ECC7041F6FD"/>
    <w:rsid w:val="00BE3305"/>
    <w:pPr>
      <w:spacing w:before="120" w:after="120" w:line="240" w:lineRule="auto"/>
    </w:pPr>
    <w:rPr>
      <w:rFonts w:eastAsia="Times" w:cs="Arial"/>
      <w:sz w:val="22"/>
      <w:szCs w:val="22"/>
    </w:rPr>
  </w:style>
  <w:style w:type="paragraph" w:customStyle="1" w:styleId="0BFFCB5775AB4BE6ACB528A657D9879F">
    <w:name w:val="0BFFCB5775AB4BE6ACB528A657D9879F"/>
    <w:rsid w:val="00BE3305"/>
    <w:pPr>
      <w:numPr>
        <w:ilvl w:val="1"/>
        <w:numId w:val="3"/>
      </w:numPr>
      <w:spacing w:before="120" w:after="120" w:line="240" w:lineRule="auto"/>
      <w:ind w:left="907" w:hanging="187"/>
    </w:pPr>
    <w:rPr>
      <w:rFonts w:eastAsiaTheme="minorHAnsi"/>
      <w:sz w:val="22"/>
      <w:szCs w:val="22"/>
    </w:rPr>
  </w:style>
  <w:style w:type="paragraph" w:customStyle="1" w:styleId="D53E2515E43147D19BCACF88C8D51396">
    <w:name w:val="D53E2515E43147D19BCACF88C8D51396"/>
    <w:rsid w:val="00BE3305"/>
    <w:pPr>
      <w:tabs>
        <w:tab w:val="num" w:pos="1440"/>
      </w:tabs>
      <w:spacing w:before="120" w:after="120" w:line="240" w:lineRule="auto"/>
      <w:ind w:left="907" w:hanging="187"/>
    </w:pPr>
    <w:rPr>
      <w:rFonts w:eastAsiaTheme="minorHAnsi"/>
      <w:sz w:val="22"/>
      <w:szCs w:val="22"/>
    </w:rPr>
  </w:style>
  <w:style w:type="paragraph" w:customStyle="1" w:styleId="6B066C2945EF424EA125D599CDFF8EAF">
    <w:name w:val="6B066C2945EF424EA125D599CDFF8EAF"/>
    <w:rsid w:val="00BE3305"/>
    <w:pPr>
      <w:spacing w:before="120" w:after="120" w:line="240" w:lineRule="auto"/>
      <w:ind w:left="360"/>
    </w:pPr>
    <w:rPr>
      <w:rFonts w:eastAsiaTheme="minorHAnsi"/>
      <w:sz w:val="22"/>
      <w:szCs w:val="22"/>
    </w:rPr>
  </w:style>
  <w:style w:type="paragraph" w:customStyle="1" w:styleId="199D049F61CF48E49A984C3AFFD7DC9F">
    <w:name w:val="199D049F61CF48E49A984C3AFFD7DC9F"/>
    <w:rsid w:val="00BE3305"/>
    <w:pPr>
      <w:spacing w:before="120" w:after="120" w:line="240" w:lineRule="auto"/>
      <w:ind w:left="360"/>
    </w:pPr>
    <w:rPr>
      <w:rFonts w:eastAsiaTheme="minorHAnsi"/>
      <w:sz w:val="22"/>
      <w:szCs w:val="22"/>
    </w:rPr>
  </w:style>
  <w:style w:type="paragraph" w:customStyle="1" w:styleId="20B0D128F86B42648DD3737A884E53B3">
    <w:name w:val="20B0D128F86B42648DD3737A884E53B3"/>
    <w:rsid w:val="00BE3305"/>
    <w:pPr>
      <w:spacing w:before="120" w:after="120" w:line="240" w:lineRule="auto"/>
      <w:ind w:left="360"/>
    </w:pPr>
    <w:rPr>
      <w:rFonts w:eastAsiaTheme="minorHAnsi"/>
      <w:sz w:val="22"/>
      <w:szCs w:val="22"/>
    </w:rPr>
  </w:style>
  <w:style w:type="paragraph" w:customStyle="1" w:styleId="4EB281C83F60438CBE379DAC57D159FA">
    <w:name w:val="4EB281C83F60438CBE379DAC57D159FA"/>
    <w:rsid w:val="00BE3305"/>
    <w:pPr>
      <w:spacing w:before="120" w:after="120" w:line="240" w:lineRule="auto"/>
      <w:ind w:left="360"/>
    </w:pPr>
    <w:rPr>
      <w:rFonts w:eastAsiaTheme="minorHAnsi"/>
      <w:sz w:val="22"/>
      <w:szCs w:val="22"/>
    </w:rPr>
  </w:style>
  <w:style w:type="paragraph" w:customStyle="1" w:styleId="2A92535322474CA0AF6BF233B64F29FB">
    <w:name w:val="2A92535322474CA0AF6BF233B64F29FB"/>
    <w:rsid w:val="00BE3305"/>
    <w:pPr>
      <w:spacing w:before="120" w:after="120" w:line="240" w:lineRule="auto"/>
      <w:ind w:left="360"/>
    </w:pPr>
    <w:rPr>
      <w:rFonts w:eastAsiaTheme="minorHAnsi"/>
      <w:sz w:val="22"/>
      <w:szCs w:val="22"/>
    </w:rPr>
  </w:style>
  <w:style w:type="paragraph" w:customStyle="1" w:styleId="2432085B7EB24E189BCDDDEF3AC6A172">
    <w:name w:val="2432085B7EB24E189BCDDDEF3AC6A172"/>
    <w:rsid w:val="00BE3305"/>
    <w:pPr>
      <w:spacing w:before="120" w:after="120" w:line="240" w:lineRule="auto"/>
      <w:ind w:left="360"/>
    </w:pPr>
    <w:rPr>
      <w:rFonts w:eastAsiaTheme="minorHAnsi"/>
      <w:sz w:val="22"/>
      <w:szCs w:val="22"/>
    </w:rPr>
  </w:style>
  <w:style w:type="paragraph" w:customStyle="1" w:styleId="B1D74B3033C74CB7804C1FE2E7351565">
    <w:name w:val="B1D74B3033C74CB7804C1FE2E7351565"/>
    <w:rsid w:val="00BE3305"/>
    <w:pPr>
      <w:keepNext/>
      <w:numPr>
        <w:numId w:val="3"/>
      </w:numPr>
      <w:spacing w:before="120" w:after="120" w:line="240" w:lineRule="auto"/>
      <w:ind w:left="360" w:hanging="180"/>
      <w:outlineLvl w:val="1"/>
    </w:pPr>
    <w:rPr>
      <w:rFonts w:eastAsiaTheme="minorHAnsi"/>
      <w:b/>
      <w:bCs/>
      <w:sz w:val="22"/>
      <w:szCs w:val="22"/>
    </w:rPr>
  </w:style>
  <w:style w:type="paragraph" w:customStyle="1" w:styleId="806319528CE147F998605A0B47363080">
    <w:name w:val="806319528CE147F998605A0B47363080"/>
    <w:rsid w:val="00BE3305"/>
    <w:pPr>
      <w:spacing w:before="120" w:after="120" w:line="240" w:lineRule="auto"/>
      <w:ind w:left="360"/>
    </w:pPr>
    <w:rPr>
      <w:rFonts w:eastAsiaTheme="minorHAnsi"/>
      <w:sz w:val="22"/>
      <w:szCs w:val="22"/>
    </w:rPr>
  </w:style>
  <w:style w:type="paragraph" w:customStyle="1" w:styleId="7DF5644A2C624831AF8BF130651C3847">
    <w:name w:val="7DF5644A2C624831AF8BF130651C3847"/>
    <w:rsid w:val="00BE3305"/>
    <w:pPr>
      <w:spacing w:before="120" w:after="120" w:line="240" w:lineRule="auto"/>
      <w:ind w:left="360"/>
    </w:pPr>
    <w:rPr>
      <w:rFonts w:eastAsiaTheme="minorHAnsi"/>
      <w:sz w:val="22"/>
      <w:szCs w:val="22"/>
    </w:rPr>
  </w:style>
  <w:style w:type="paragraph" w:customStyle="1" w:styleId="25A3BB2D760E48DC9172BA83205BC937">
    <w:name w:val="25A3BB2D760E48DC9172BA83205BC937"/>
    <w:rsid w:val="00BE3305"/>
    <w:pPr>
      <w:spacing w:before="120" w:after="120" w:line="240" w:lineRule="auto"/>
      <w:ind w:left="360"/>
    </w:pPr>
    <w:rPr>
      <w:rFonts w:eastAsiaTheme="minorHAnsi"/>
      <w:sz w:val="22"/>
      <w:szCs w:val="22"/>
    </w:rPr>
  </w:style>
  <w:style w:type="paragraph" w:customStyle="1" w:styleId="707CB00779154C8BA5EEB8390100C030">
    <w:name w:val="707CB00779154C8BA5EEB8390100C030"/>
    <w:rsid w:val="00BE3305"/>
    <w:pPr>
      <w:spacing w:before="120" w:after="120" w:line="240" w:lineRule="auto"/>
      <w:ind w:left="360"/>
    </w:pPr>
    <w:rPr>
      <w:rFonts w:eastAsiaTheme="minorHAnsi"/>
      <w:sz w:val="22"/>
      <w:szCs w:val="22"/>
    </w:rPr>
  </w:style>
  <w:style w:type="paragraph" w:customStyle="1" w:styleId="BA587C7A2BA947A49090AD3E6DAB93B8">
    <w:name w:val="BA587C7A2BA947A49090AD3E6DAB93B8"/>
    <w:rsid w:val="00BE3305"/>
    <w:pPr>
      <w:spacing w:before="120" w:after="120" w:line="240" w:lineRule="auto"/>
      <w:ind w:left="360"/>
    </w:pPr>
    <w:rPr>
      <w:rFonts w:eastAsiaTheme="minorHAnsi"/>
      <w:sz w:val="22"/>
      <w:szCs w:val="22"/>
    </w:rPr>
  </w:style>
  <w:style w:type="paragraph" w:customStyle="1" w:styleId="4A2BCDA3409443F9963DE11AA0E5EC47">
    <w:name w:val="4A2BCDA3409443F9963DE11AA0E5EC47"/>
    <w:rsid w:val="00BE3305"/>
    <w:pPr>
      <w:spacing w:before="120" w:after="120" w:line="240" w:lineRule="auto"/>
      <w:ind w:left="360"/>
    </w:pPr>
    <w:rPr>
      <w:rFonts w:eastAsiaTheme="minorHAnsi"/>
      <w:sz w:val="22"/>
      <w:szCs w:val="22"/>
    </w:rPr>
  </w:style>
  <w:style w:type="paragraph" w:customStyle="1" w:styleId="616545B52767429EB3492ACD3D7A99A3">
    <w:name w:val="616545B52767429EB3492ACD3D7A99A3"/>
    <w:rsid w:val="00BE3305"/>
    <w:pPr>
      <w:spacing w:before="120" w:after="120" w:line="240" w:lineRule="auto"/>
      <w:ind w:left="360"/>
    </w:pPr>
    <w:rPr>
      <w:rFonts w:eastAsiaTheme="minorHAnsi"/>
      <w:sz w:val="22"/>
      <w:szCs w:val="22"/>
    </w:rPr>
  </w:style>
  <w:style w:type="paragraph" w:customStyle="1" w:styleId="1167CBD18B534C7299BDC3C7B9EF8735">
    <w:name w:val="1167CBD18B534C7299BDC3C7B9EF8735"/>
    <w:rsid w:val="00BE3305"/>
    <w:pPr>
      <w:spacing w:before="120" w:after="120" w:line="240" w:lineRule="auto"/>
    </w:pPr>
    <w:rPr>
      <w:rFonts w:eastAsia="Times" w:cs="Arial"/>
      <w:sz w:val="22"/>
      <w:szCs w:val="22"/>
    </w:rPr>
  </w:style>
  <w:style w:type="paragraph" w:customStyle="1" w:styleId="958B2937167643BFA3CDE93C66C85B0F">
    <w:name w:val="958B2937167643BFA3CDE93C66C85B0F"/>
    <w:rsid w:val="00BE3305"/>
    <w:pPr>
      <w:spacing w:before="120" w:after="120" w:line="240" w:lineRule="auto"/>
      <w:ind w:left="360"/>
    </w:pPr>
    <w:rPr>
      <w:rFonts w:eastAsiaTheme="minorHAnsi"/>
      <w:sz w:val="22"/>
      <w:szCs w:val="22"/>
    </w:rPr>
  </w:style>
  <w:style w:type="paragraph" w:customStyle="1" w:styleId="F0C081CF0D4340F7B2A45F0F2A79875A">
    <w:name w:val="F0C081CF0D4340F7B2A45F0F2A79875A"/>
    <w:rsid w:val="00BE3305"/>
    <w:pPr>
      <w:spacing w:before="120" w:after="120" w:line="240" w:lineRule="auto"/>
      <w:ind w:left="360"/>
    </w:pPr>
    <w:rPr>
      <w:rFonts w:eastAsiaTheme="minorHAnsi"/>
      <w:sz w:val="22"/>
      <w:szCs w:val="22"/>
    </w:rPr>
  </w:style>
  <w:style w:type="paragraph" w:customStyle="1" w:styleId="519B7E37F14448BB8BB79BF47ED60A68">
    <w:name w:val="519B7E37F14448BB8BB79BF47ED60A68"/>
    <w:rsid w:val="00BE3305"/>
    <w:pPr>
      <w:spacing w:before="120" w:after="120" w:line="240" w:lineRule="auto"/>
      <w:ind w:left="360"/>
    </w:pPr>
    <w:rPr>
      <w:rFonts w:eastAsiaTheme="minorHAnsi"/>
      <w:sz w:val="22"/>
      <w:szCs w:val="22"/>
    </w:rPr>
  </w:style>
  <w:style w:type="paragraph" w:customStyle="1" w:styleId="7268916554D8401F9CA85CBE2ED39BA9">
    <w:name w:val="7268916554D8401F9CA85CBE2ED39BA9"/>
    <w:rsid w:val="00BE3305"/>
    <w:pPr>
      <w:spacing w:before="120" w:after="120" w:line="240" w:lineRule="auto"/>
    </w:pPr>
    <w:rPr>
      <w:rFonts w:eastAsia="Times" w:cs="Arial"/>
      <w:sz w:val="22"/>
      <w:szCs w:val="22"/>
    </w:rPr>
  </w:style>
  <w:style w:type="paragraph" w:customStyle="1" w:styleId="7DD51608A50D4E31882FE3CC7CC7C61A">
    <w:name w:val="7DD51608A50D4E31882FE3CC7CC7C61A"/>
    <w:rsid w:val="00BE3305"/>
    <w:pPr>
      <w:spacing w:before="120" w:after="120" w:line="240" w:lineRule="auto"/>
      <w:ind w:left="900"/>
    </w:pPr>
    <w:rPr>
      <w:rFonts w:eastAsiaTheme="minorHAnsi"/>
      <w:sz w:val="22"/>
      <w:szCs w:val="22"/>
    </w:rPr>
  </w:style>
  <w:style w:type="paragraph" w:customStyle="1" w:styleId="F10278F113BC461EACA2EB1DD37D4530">
    <w:name w:val="F10278F113BC461EACA2EB1DD37D4530"/>
    <w:rsid w:val="00BE3305"/>
    <w:pPr>
      <w:spacing w:before="120" w:after="120" w:line="240" w:lineRule="auto"/>
    </w:pPr>
    <w:rPr>
      <w:rFonts w:eastAsia="Times" w:cs="Arial"/>
      <w:sz w:val="22"/>
      <w:szCs w:val="22"/>
    </w:rPr>
  </w:style>
  <w:style w:type="paragraph" w:customStyle="1" w:styleId="C96C184379BD4347924FA841DCF038BC">
    <w:name w:val="C96C184379BD4347924FA841DCF038BC"/>
    <w:rsid w:val="00BE3305"/>
    <w:pPr>
      <w:spacing w:before="120" w:after="120" w:line="240" w:lineRule="auto"/>
      <w:ind w:left="360"/>
    </w:pPr>
    <w:rPr>
      <w:rFonts w:eastAsiaTheme="minorHAnsi"/>
      <w:sz w:val="22"/>
      <w:szCs w:val="22"/>
    </w:rPr>
  </w:style>
  <w:style w:type="paragraph" w:customStyle="1" w:styleId="A3DB4310E72143A49CFFA732B084E444">
    <w:name w:val="A3DB4310E72143A49CFFA732B084E444"/>
    <w:rsid w:val="00BE3305"/>
    <w:pPr>
      <w:spacing w:before="120" w:after="120" w:line="240" w:lineRule="auto"/>
      <w:ind w:left="360"/>
    </w:pPr>
    <w:rPr>
      <w:rFonts w:eastAsiaTheme="minorHAnsi"/>
      <w:sz w:val="22"/>
      <w:szCs w:val="22"/>
    </w:rPr>
  </w:style>
  <w:style w:type="paragraph" w:customStyle="1" w:styleId="2AD6C9D9852646EB8C1E690BDF27A5DD">
    <w:name w:val="2AD6C9D9852646EB8C1E690BDF27A5DD"/>
    <w:rsid w:val="00BE3305"/>
    <w:pPr>
      <w:spacing w:before="120" w:after="120" w:line="240" w:lineRule="auto"/>
      <w:ind w:left="360"/>
    </w:pPr>
    <w:rPr>
      <w:rFonts w:eastAsiaTheme="minorHAnsi"/>
      <w:sz w:val="22"/>
      <w:szCs w:val="22"/>
    </w:rPr>
  </w:style>
  <w:style w:type="paragraph" w:customStyle="1" w:styleId="770BAE75D68A4E96B1D046CAB0241F04">
    <w:name w:val="770BAE75D68A4E96B1D046CAB0241F04"/>
    <w:rsid w:val="00BE3305"/>
    <w:pPr>
      <w:spacing w:before="120" w:after="120" w:line="240" w:lineRule="auto"/>
      <w:ind w:left="360"/>
    </w:pPr>
    <w:rPr>
      <w:rFonts w:eastAsiaTheme="minorHAnsi"/>
      <w:sz w:val="22"/>
      <w:szCs w:val="22"/>
    </w:rPr>
  </w:style>
  <w:style w:type="paragraph" w:customStyle="1" w:styleId="56687512053946B09F48246E7F877212">
    <w:name w:val="56687512053946B09F48246E7F877212"/>
    <w:rsid w:val="00BE3305"/>
    <w:pPr>
      <w:spacing w:before="120" w:after="120" w:line="240" w:lineRule="auto"/>
      <w:ind w:left="360"/>
    </w:pPr>
    <w:rPr>
      <w:rFonts w:eastAsiaTheme="minorHAnsi"/>
      <w:sz w:val="22"/>
      <w:szCs w:val="22"/>
    </w:rPr>
  </w:style>
  <w:style w:type="paragraph" w:customStyle="1" w:styleId="D677361E90FB4847B391851DF00B82E5">
    <w:name w:val="D677361E90FB4847B391851DF00B82E5"/>
    <w:rsid w:val="00BE3305"/>
    <w:pPr>
      <w:spacing w:before="120" w:after="120" w:line="240" w:lineRule="auto"/>
    </w:pPr>
    <w:rPr>
      <w:rFonts w:eastAsia="Times" w:cs="Arial"/>
      <w:sz w:val="22"/>
      <w:szCs w:val="22"/>
    </w:rPr>
  </w:style>
  <w:style w:type="paragraph" w:customStyle="1" w:styleId="16B56E285C1C4E249449535B4B136215">
    <w:name w:val="16B56E285C1C4E249449535B4B136215"/>
    <w:rsid w:val="00BE3305"/>
    <w:pPr>
      <w:spacing w:before="120" w:after="120" w:line="240" w:lineRule="auto"/>
    </w:pPr>
    <w:rPr>
      <w:rFonts w:eastAsia="Times" w:cs="Arial"/>
      <w:sz w:val="22"/>
      <w:szCs w:val="22"/>
    </w:rPr>
  </w:style>
  <w:style w:type="paragraph" w:customStyle="1" w:styleId="9C829C015956433AA90479DB9863F1A5">
    <w:name w:val="9C829C015956433AA90479DB9863F1A5"/>
    <w:rsid w:val="00BE3305"/>
    <w:pPr>
      <w:spacing w:before="120" w:after="120" w:line="240" w:lineRule="auto"/>
    </w:pPr>
    <w:rPr>
      <w:rFonts w:eastAsia="Times" w:cs="Arial"/>
      <w:sz w:val="22"/>
      <w:szCs w:val="22"/>
    </w:rPr>
  </w:style>
  <w:style w:type="paragraph" w:customStyle="1" w:styleId="44A4223565B34724BBE6C5C2C6C00916">
    <w:name w:val="44A4223565B34724BBE6C5C2C6C00916"/>
    <w:rsid w:val="00BE3305"/>
    <w:pPr>
      <w:spacing w:before="120" w:after="120" w:line="240" w:lineRule="auto"/>
      <w:ind w:left="360"/>
    </w:pPr>
    <w:rPr>
      <w:rFonts w:eastAsiaTheme="minorHAnsi"/>
      <w:sz w:val="22"/>
      <w:szCs w:val="22"/>
    </w:rPr>
  </w:style>
  <w:style w:type="paragraph" w:customStyle="1" w:styleId="D6B7CCC6718B4D5FA4ED60E406964338">
    <w:name w:val="D6B7CCC6718B4D5FA4ED60E406964338"/>
    <w:rsid w:val="00BE3305"/>
    <w:pPr>
      <w:spacing w:before="120" w:after="120" w:line="240" w:lineRule="auto"/>
    </w:pPr>
    <w:rPr>
      <w:rFonts w:eastAsia="Times" w:cs="Arial"/>
      <w:sz w:val="22"/>
      <w:szCs w:val="22"/>
    </w:rPr>
  </w:style>
  <w:style w:type="paragraph" w:customStyle="1" w:styleId="D305EBB6DFBB494699BE3820AE57DD5E">
    <w:name w:val="D305EBB6DFBB494699BE3820AE57DD5E"/>
    <w:rsid w:val="00BE3305"/>
    <w:pPr>
      <w:tabs>
        <w:tab w:val="num" w:pos="1440"/>
      </w:tabs>
      <w:spacing w:before="120" w:after="120" w:line="240" w:lineRule="auto"/>
      <w:ind w:left="907" w:hanging="187"/>
    </w:pPr>
    <w:rPr>
      <w:rFonts w:eastAsiaTheme="minorHAnsi"/>
      <w:sz w:val="22"/>
      <w:szCs w:val="22"/>
    </w:rPr>
  </w:style>
  <w:style w:type="paragraph" w:customStyle="1" w:styleId="D59B3D7E3E78465AB0C4A1F120B2DA0C">
    <w:name w:val="D59B3D7E3E78465AB0C4A1F120B2DA0C"/>
    <w:rsid w:val="00BE3305"/>
    <w:pPr>
      <w:spacing w:before="120" w:after="120" w:line="240" w:lineRule="auto"/>
    </w:pPr>
    <w:rPr>
      <w:rFonts w:eastAsia="Times" w:cs="Arial"/>
      <w:sz w:val="22"/>
      <w:szCs w:val="22"/>
    </w:rPr>
  </w:style>
  <w:style w:type="paragraph" w:customStyle="1" w:styleId="116585B8F1794F79AE5E646DBA613D2E">
    <w:name w:val="116585B8F1794F79AE5E646DBA613D2E"/>
    <w:rsid w:val="00BE3305"/>
    <w:pPr>
      <w:spacing w:before="120" w:after="120" w:line="240" w:lineRule="auto"/>
    </w:pPr>
    <w:rPr>
      <w:rFonts w:eastAsia="Times" w:cs="Arial"/>
      <w:sz w:val="22"/>
      <w:szCs w:val="22"/>
    </w:rPr>
  </w:style>
  <w:style w:type="paragraph" w:customStyle="1" w:styleId="60F6161636DB460892F5FD21A51CC53C">
    <w:name w:val="60F6161636DB460892F5FD21A51CC53C"/>
    <w:rsid w:val="00BE3305"/>
    <w:pPr>
      <w:spacing w:before="120" w:after="120" w:line="240" w:lineRule="auto"/>
      <w:ind w:left="360"/>
    </w:pPr>
    <w:rPr>
      <w:rFonts w:eastAsiaTheme="minorHAnsi"/>
      <w:sz w:val="22"/>
      <w:szCs w:val="22"/>
    </w:rPr>
  </w:style>
  <w:style w:type="paragraph" w:customStyle="1" w:styleId="05F4490525EB4BA8AAF50E46CA953939">
    <w:name w:val="05F4490525EB4BA8AAF50E46CA953939"/>
    <w:rsid w:val="00BE3305"/>
    <w:pPr>
      <w:spacing w:before="120" w:after="120" w:line="240" w:lineRule="auto"/>
      <w:ind w:left="360"/>
    </w:pPr>
    <w:rPr>
      <w:rFonts w:eastAsiaTheme="minorHAnsi"/>
      <w:sz w:val="22"/>
      <w:szCs w:val="22"/>
    </w:rPr>
  </w:style>
  <w:style w:type="paragraph" w:customStyle="1" w:styleId="BB42715F38134344B97F19CC9CBFBA20">
    <w:name w:val="BB42715F38134344B97F19CC9CBFBA20"/>
    <w:rsid w:val="00BE3305"/>
    <w:pPr>
      <w:spacing w:before="120" w:after="120" w:line="240" w:lineRule="auto"/>
    </w:pPr>
    <w:rPr>
      <w:rFonts w:eastAsia="Times" w:cs="Arial"/>
      <w:sz w:val="22"/>
      <w:szCs w:val="22"/>
    </w:rPr>
  </w:style>
  <w:style w:type="paragraph" w:customStyle="1" w:styleId="35540E17E40D44169FD634DE0577789D">
    <w:name w:val="35540E17E40D44169FD634DE0577789D"/>
    <w:rsid w:val="00BE3305"/>
    <w:pPr>
      <w:spacing w:before="120" w:after="120" w:line="240" w:lineRule="auto"/>
      <w:ind w:left="360"/>
    </w:pPr>
    <w:rPr>
      <w:rFonts w:eastAsiaTheme="minorHAnsi"/>
      <w:sz w:val="22"/>
      <w:szCs w:val="22"/>
    </w:rPr>
  </w:style>
  <w:style w:type="paragraph" w:customStyle="1" w:styleId="20C9896972AD4781921751C9F6E4409F1">
    <w:name w:val="20C9896972AD4781921751C9F6E4409F1"/>
    <w:rsid w:val="00BE3305"/>
    <w:pPr>
      <w:spacing w:before="120" w:after="120" w:line="240" w:lineRule="auto"/>
    </w:pPr>
    <w:rPr>
      <w:rFonts w:eastAsia="Times" w:cs="Arial"/>
      <w:sz w:val="22"/>
      <w:szCs w:val="22"/>
    </w:rPr>
  </w:style>
  <w:style w:type="paragraph" w:customStyle="1" w:styleId="64C9F168E8FF43999CAE6CF9CBE50669">
    <w:name w:val="64C9F168E8FF43999CAE6CF9CBE50669"/>
    <w:rsid w:val="00BE3305"/>
    <w:pPr>
      <w:spacing w:before="120" w:after="120" w:line="240" w:lineRule="auto"/>
      <w:ind w:left="360"/>
    </w:pPr>
    <w:rPr>
      <w:rFonts w:eastAsiaTheme="minorHAnsi"/>
      <w:sz w:val="22"/>
      <w:szCs w:val="22"/>
    </w:rPr>
  </w:style>
  <w:style w:type="paragraph" w:customStyle="1" w:styleId="E6C231A8D18F4D23955ECB459B8F1104">
    <w:name w:val="E6C231A8D18F4D23955ECB459B8F1104"/>
    <w:rsid w:val="00BE3305"/>
    <w:pPr>
      <w:spacing w:before="120" w:after="120" w:line="240" w:lineRule="auto"/>
      <w:ind w:left="360"/>
    </w:pPr>
    <w:rPr>
      <w:rFonts w:eastAsiaTheme="minorHAnsi"/>
      <w:sz w:val="22"/>
      <w:szCs w:val="22"/>
    </w:rPr>
  </w:style>
  <w:style w:type="paragraph" w:customStyle="1" w:styleId="934EA0A26B1242C5BFB84C22FBEF3213">
    <w:name w:val="934EA0A26B1242C5BFB84C22FBEF3213"/>
    <w:rsid w:val="00BE3305"/>
    <w:pPr>
      <w:spacing w:before="120" w:after="120" w:line="240" w:lineRule="auto"/>
      <w:ind w:left="360"/>
    </w:pPr>
    <w:rPr>
      <w:rFonts w:eastAsiaTheme="minorHAnsi"/>
      <w:sz w:val="22"/>
      <w:szCs w:val="22"/>
    </w:rPr>
  </w:style>
  <w:style w:type="paragraph" w:customStyle="1" w:styleId="D455C7C0FA1A4A57A45F66FBA426D627">
    <w:name w:val="D455C7C0FA1A4A57A45F66FBA426D627"/>
    <w:rsid w:val="00BE3305"/>
    <w:pPr>
      <w:spacing w:before="120" w:after="120" w:line="240" w:lineRule="auto"/>
      <w:ind w:left="360"/>
    </w:pPr>
    <w:rPr>
      <w:rFonts w:eastAsiaTheme="minorHAnsi"/>
      <w:sz w:val="22"/>
      <w:szCs w:val="22"/>
    </w:rPr>
  </w:style>
  <w:style w:type="paragraph" w:customStyle="1" w:styleId="2862ABBE5716479FBE58F7875F9FB20E">
    <w:name w:val="2862ABBE5716479FBE58F7875F9FB20E"/>
    <w:rsid w:val="00BE3305"/>
    <w:pPr>
      <w:spacing w:before="120" w:after="120" w:line="240" w:lineRule="auto"/>
      <w:ind w:left="360"/>
    </w:pPr>
    <w:rPr>
      <w:rFonts w:eastAsiaTheme="minorHAnsi"/>
      <w:sz w:val="22"/>
      <w:szCs w:val="22"/>
    </w:rPr>
  </w:style>
  <w:style w:type="paragraph" w:customStyle="1" w:styleId="4B6631A0313547E89C5E12F092B23410">
    <w:name w:val="4B6631A0313547E89C5E12F092B23410"/>
    <w:rsid w:val="00BE3305"/>
    <w:pPr>
      <w:spacing w:before="120" w:after="120" w:line="240" w:lineRule="auto"/>
      <w:ind w:left="360"/>
    </w:pPr>
    <w:rPr>
      <w:rFonts w:eastAsiaTheme="minorHAnsi"/>
      <w:sz w:val="22"/>
      <w:szCs w:val="22"/>
    </w:rPr>
  </w:style>
  <w:style w:type="paragraph" w:customStyle="1" w:styleId="A353EF1F602149769836075C8E75E5F1">
    <w:name w:val="A353EF1F602149769836075C8E75E5F1"/>
    <w:rsid w:val="00BE3305"/>
    <w:pPr>
      <w:spacing w:before="120" w:after="120" w:line="240" w:lineRule="auto"/>
      <w:ind w:left="360"/>
    </w:pPr>
    <w:rPr>
      <w:rFonts w:eastAsiaTheme="minorHAnsi"/>
      <w:sz w:val="22"/>
      <w:szCs w:val="22"/>
    </w:rPr>
  </w:style>
  <w:style w:type="paragraph" w:customStyle="1" w:styleId="9F9478FD0EED4F03A3CE397F7F2738CE">
    <w:name w:val="9F9478FD0EED4F03A3CE397F7F2738CE"/>
    <w:rsid w:val="00BE3305"/>
    <w:pPr>
      <w:spacing w:before="120" w:after="120" w:line="240" w:lineRule="auto"/>
      <w:ind w:left="360"/>
    </w:pPr>
    <w:rPr>
      <w:rFonts w:eastAsiaTheme="minorHAnsi"/>
      <w:sz w:val="22"/>
      <w:szCs w:val="22"/>
    </w:rPr>
  </w:style>
  <w:style w:type="paragraph" w:customStyle="1" w:styleId="F79DA96947704D8DB713532004684137">
    <w:name w:val="F79DA96947704D8DB713532004684137"/>
    <w:rsid w:val="00BE3305"/>
    <w:pPr>
      <w:spacing w:before="120" w:after="120" w:line="240" w:lineRule="auto"/>
    </w:pPr>
    <w:rPr>
      <w:rFonts w:eastAsia="Times" w:cs="Arial"/>
      <w:sz w:val="22"/>
      <w:szCs w:val="22"/>
    </w:rPr>
  </w:style>
  <w:style w:type="paragraph" w:customStyle="1" w:styleId="628002FB281140729D0220C4E1C8FBCF">
    <w:name w:val="628002FB281140729D0220C4E1C8FBCF"/>
    <w:rsid w:val="00BE3305"/>
    <w:pPr>
      <w:spacing w:before="120" w:after="120" w:line="240" w:lineRule="auto"/>
    </w:pPr>
    <w:rPr>
      <w:rFonts w:eastAsia="Times" w:cs="Arial"/>
      <w:sz w:val="22"/>
      <w:szCs w:val="22"/>
    </w:rPr>
  </w:style>
  <w:style w:type="paragraph" w:customStyle="1" w:styleId="6C048EFBC2004FDE82828289C7BD2BE7">
    <w:name w:val="6C048EFBC2004FDE82828289C7BD2BE7"/>
    <w:rsid w:val="00BE3305"/>
    <w:pPr>
      <w:spacing w:before="120" w:after="120" w:line="240" w:lineRule="auto"/>
      <w:ind w:left="360"/>
    </w:pPr>
    <w:rPr>
      <w:rFonts w:eastAsiaTheme="minorHAnsi"/>
      <w:sz w:val="22"/>
      <w:szCs w:val="22"/>
    </w:rPr>
  </w:style>
  <w:style w:type="paragraph" w:customStyle="1" w:styleId="7641A6476793442CB461885C824AF4AF">
    <w:name w:val="7641A6476793442CB461885C824AF4AF"/>
    <w:rsid w:val="00BE3305"/>
    <w:pPr>
      <w:spacing w:before="120" w:after="120" w:line="240" w:lineRule="auto"/>
      <w:ind w:left="360"/>
    </w:pPr>
    <w:rPr>
      <w:rFonts w:eastAsiaTheme="minorHAnsi"/>
      <w:sz w:val="22"/>
      <w:szCs w:val="22"/>
    </w:rPr>
  </w:style>
  <w:style w:type="paragraph" w:customStyle="1" w:styleId="A2C3BBB74A1F435B80DE830422FFB107">
    <w:name w:val="A2C3BBB74A1F435B80DE830422FFB107"/>
    <w:rsid w:val="00BE3305"/>
    <w:pPr>
      <w:spacing w:before="120" w:after="120" w:line="240" w:lineRule="auto"/>
      <w:ind w:left="360"/>
    </w:pPr>
    <w:rPr>
      <w:rFonts w:eastAsiaTheme="minorHAnsi"/>
      <w:sz w:val="22"/>
      <w:szCs w:val="22"/>
    </w:rPr>
  </w:style>
  <w:style w:type="paragraph" w:customStyle="1" w:styleId="8872709DF61F4013BBFB67C99028A0AA">
    <w:name w:val="8872709DF61F4013BBFB67C99028A0AA"/>
    <w:rsid w:val="00BE3305"/>
    <w:pPr>
      <w:spacing w:before="120" w:after="120" w:line="240" w:lineRule="auto"/>
      <w:ind w:left="360"/>
    </w:pPr>
    <w:rPr>
      <w:rFonts w:eastAsiaTheme="minorHAnsi"/>
      <w:sz w:val="22"/>
      <w:szCs w:val="22"/>
    </w:rPr>
  </w:style>
  <w:style w:type="paragraph" w:customStyle="1" w:styleId="F16DC6519FE64BCCB59A0F019849196E">
    <w:name w:val="F16DC6519FE64BCCB59A0F019849196E"/>
    <w:rsid w:val="00BE3305"/>
    <w:pPr>
      <w:spacing w:before="120" w:after="120" w:line="240" w:lineRule="auto"/>
      <w:ind w:left="360"/>
    </w:pPr>
    <w:rPr>
      <w:rFonts w:eastAsiaTheme="minorHAnsi"/>
      <w:sz w:val="22"/>
      <w:szCs w:val="22"/>
    </w:rPr>
  </w:style>
  <w:style w:type="paragraph" w:customStyle="1" w:styleId="3FEA6925CABA4AE48A3F56E5316123DB">
    <w:name w:val="3FEA6925CABA4AE48A3F56E5316123DB"/>
    <w:rsid w:val="00BE3305"/>
    <w:pPr>
      <w:spacing w:before="120" w:after="120" w:line="240" w:lineRule="auto"/>
    </w:pPr>
    <w:rPr>
      <w:rFonts w:eastAsia="Times" w:cs="Arial"/>
      <w:sz w:val="22"/>
      <w:szCs w:val="22"/>
    </w:rPr>
  </w:style>
  <w:style w:type="paragraph" w:customStyle="1" w:styleId="800CCF483B00413EA5C46BCA7B39AF40">
    <w:name w:val="800CCF483B00413EA5C46BCA7B39AF40"/>
    <w:rsid w:val="00BE3305"/>
    <w:pPr>
      <w:spacing w:before="120" w:after="120" w:line="240" w:lineRule="auto"/>
      <w:ind w:left="360"/>
    </w:pPr>
    <w:rPr>
      <w:rFonts w:eastAsiaTheme="minorHAnsi"/>
      <w:sz w:val="22"/>
      <w:szCs w:val="22"/>
    </w:rPr>
  </w:style>
  <w:style w:type="paragraph" w:customStyle="1" w:styleId="3A981D1108F946239A81B360D744AA27">
    <w:name w:val="3A981D1108F946239A81B360D744AA27"/>
    <w:rsid w:val="00BE3305"/>
    <w:pPr>
      <w:spacing w:before="120" w:after="120" w:line="240" w:lineRule="auto"/>
    </w:pPr>
    <w:rPr>
      <w:rFonts w:eastAsiaTheme="minorHAnsi"/>
      <w:sz w:val="22"/>
      <w:szCs w:val="22"/>
    </w:rPr>
  </w:style>
  <w:style w:type="paragraph" w:customStyle="1" w:styleId="983D5A9C35E94DBA84CBE353D86DA9D4">
    <w:name w:val="983D5A9C35E94DBA84CBE353D86DA9D4"/>
    <w:rsid w:val="00BE3305"/>
    <w:pPr>
      <w:spacing w:before="120" w:after="120" w:line="240" w:lineRule="auto"/>
    </w:pPr>
    <w:rPr>
      <w:rFonts w:eastAsia="Times" w:cs="Arial"/>
      <w:sz w:val="22"/>
      <w:szCs w:val="22"/>
    </w:rPr>
  </w:style>
  <w:style w:type="paragraph" w:customStyle="1" w:styleId="A3156C56BF244F4FBF76E7515BEBB8E7">
    <w:name w:val="A3156C56BF244F4FBF76E7515BEBB8E7"/>
    <w:rsid w:val="00BE3305"/>
    <w:pPr>
      <w:spacing w:before="120" w:after="120" w:line="240" w:lineRule="auto"/>
    </w:pPr>
    <w:rPr>
      <w:rFonts w:eastAsia="Times" w:cs="Arial"/>
      <w:sz w:val="22"/>
      <w:szCs w:val="22"/>
    </w:rPr>
  </w:style>
  <w:style w:type="paragraph" w:customStyle="1" w:styleId="423AD53A102B4C18AA4B4614454EBE9F">
    <w:name w:val="423AD53A102B4C18AA4B4614454EBE9F"/>
    <w:rsid w:val="00BE3305"/>
    <w:pPr>
      <w:spacing w:before="120" w:after="120" w:line="240" w:lineRule="auto"/>
      <w:ind w:left="360"/>
    </w:pPr>
    <w:rPr>
      <w:rFonts w:eastAsiaTheme="minorHAnsi"/>
      <w:sz w:val="22"/>
      <w:szCs w:val="22"/>
    </w:rPr>
  </w:style>
  <w:style w:type="paragraph" w:customStyle="1" w:styleId="18AAF3DDA9324F29BAD603928BD60683">
    <w:name w:val="18AAF3DDA9324F29BAD603928BD60683"/>
    <w:rsid w:val="00BE3305"/>
    <w:pPr>
      <w:spacing w:before="120" w:after="120" w:line="240" w:lineRule="auto"/>
      <w:ind w:left="360"/>
    </w:pPr>
    <w:rPr>
      <w:rFonts w:eastAsiaTheme="minorHAnsi"/>
      <w:sz w:val="22"/>
      <w:szCs w:val="22"/>
    </w:rPr>
  </w:style>
  <w:style w:type="paragraph" w:customStyle="1" w:styleId="6642D496EC0A4209B48E16F082C114CC">
    <w:name w:val="6642D496EC0A4209B48E16F082C114CC"/>
    <w:rsid w:val="00BE3305"/>
    <w:pPr>
      <w:spacing w:before="120" w:after="120" w:line="240" w:lineRule="auto"/>
      <w:ind w:left="360"/>
    </w:pPr>
    <w:rPr>
      <w:rFonts w:eastAsiaTheme="minorHAnsi"/>
      <w:sz w:val="22"/>
      <w:szCs w:val="22"/>
    </w:rPr>
  </w:style>
  <w:style w:type="paragraph" w:customStyle="1" w:styleId="0B2E45B9C9694776AC1F95FD47C99519">
    <w:name w:val="0B2E45B9C9694776AC1F95FD47C99519"/>
    <w:rsid w:val="00BE3305"/>
    <w:pPr>
      <w:spacing w:before="120" w:after="120" w:line="240" w:lineRule="auto"/>
      <w:ind w:left="360"/>
    </w:pPr>
    <w:rPr>
      <w:rFonts w:eastAsiaTheme="minorHAnsi"/>
      <w:sz w:val="22"/>
      <w:szCs w:val="22"/>
    </w:rPr>
  </w:style>
  <w:style w:type="paragraph" w:customStyle="1" w:styleId="B29409A0061B4A6D89CC4F24E819931C">
    <w:name w:val="B29409A0061B4A6D89CC4F24E819931C"/>
    <w:rsid w:val="00BE3305"/>
    <w:pPr>
      <w:spacing w:before="120" w:after="120" w:line="240" w:lineRule="auto"/>
    </w:pPr>
    <w:rPr>
      <w:rFonts w:eastAsia="Times" w:cs="Arial"/>
      <w:sz w:val="22"/>
      <w:szCs w:val="22"/>
    </w:rPr>
  </w:style>
  <w:style w:type="paragraph" w:customStyle="1" w:styleId="3AC76D29A40C40CDA99002A50ACFE7E7">
    <w:name w:val="3AC76D29A40C40CDA99002A50ACFE7E7"/>
    <w:rsid w:val="00BE3305"/>
    <w:pPr>
      <w:spacing w:before="120" w:after="120" w:line="240" w:lineRule="auto"/>
    </w:pPr>
    <w:rPr>
      <w:rFonts w:eastAsia="Times" w:cs="Arial"/>
      <w:sz w:val="22"/>
      <w:szCs w:val="22"/>
    </w:rPr>
  </w:style>
  <w:style w:type="paragraph" w:customStyle="1" w:styleId="E9BC12CE53CF4195A24197F41B5DB010">
    <w:name w:val="E9BC12CE53CF4195A24197F41B5DB010"/>
    <w:rsid w:val="00BE3305"/>
    <w:pPr>
      <w:spacing w:before="120" w:after="120" w:line="240" w:lineRule="auto"/>
      <w:ind w:left="360"/>
    </w:pPr>
    <w:rPr>
      <w:rFonts w:eastAsiaTheme="minorHAnsi"/>
      <w:sz w:val="22"/>
      <w:szCs w:val="22"/>
    </w:rPr>
  </w:style>
  <w:style w:type="paragraph" w:customStyle="1" w:styleId="A9711FF4408447058B1C2045048ABE22">
    <w:name w:val="A9711FF4408447058B1C2045048ABE22"/>
    <w:rsid w:val="00BE3305"/>
    <w:pPr>
      <w:spacing w:before="120" w:after="120" w:line="240" w:lineRule="auto"/>
    </w:pPr>
    <w:rPr>
      <w:rFonts w:eastAsia="Times" w:cs="Arial"/>
      <w:sz w:val="22"/>
      <w:szCs w:val="22"/>
    </w:rPr>
  </w:style>
  <w:style w:type="paragraph" w:customStyle="1" w:styleId="D98D6DDD133D4720A5FE1E74584AAF68">
    <w:name w:val="D98D6DDD133D4720A5FE1E74584AAF68"/>
    <w:rsid w:val="00BE3305"/>
    <w:pPr>
      <w:spacing w:before="120" w:after="120" w:line="240" w:lineRule="auto"/>
    </w:pPr>
    <w:rPr>
      <w:rFonts w:eastAsia="Times" w:cs="Arial"/>
      <w:sz w:val="22"/>
      <w:szCs w:val="22"/>
    </w:rPr>
  </w:style>
  <w:style w:type="paragraph" w:customStyle="1" w:styleId="602B45EEBD1147E6946E78202A0CF342">
    <w:name w:val="602B45EEBD1147E6946E78202A0CF342"/>
    <w:rsid w:val="00BE3305"/>
    <w:pPr>
      <w:spacing w:before="120" w:after="120" w:line="240" w:lineRule="auto"/>
    </w:pPr>
    <w:rPr>
      <w:rFonts w:eastAsia="Times" w:cs="Arial"/>
      <w:sz w:val="22"/>
      <w:szCs w:val="22"/>
    </w:rPr>
  </w:style>
  <w:style w:type="paragraph" w:customStyle="1" w:styleId="B18D88F4B9D243209A86A88DF4BA40FE">
    <w:name w:val="B18D88F4B9D243209A86A88DF4BA40FE"/>
    <w:rsid w:val="00BE3305"/>
    <w:pPr>
      <w:spacing w:before="120" w:after="120" w:line="240" w:lineRule="auto"/>
      <w:ind w:left="360"/>
    </w:pPr>
    <w:rPr>
      <w:rFonts w:eastAsiaTheme="minorHAnsi"/>
      <w:sz w:val="22"/>
      <w:szCs w:val="22"/>
    </w:rPr>
  </w:style>
  <w:style w:type="paragraph" w:customStyle="1" w:styleId="A9E0A63FB65A41F8BE598281FFEB57C4">
    <w:name w:val="A9E0A63FB65A41F8BE598281FFEB57C4"/>
    <w:rsid w:val="00BE3305"/>
    <w:pPr>
      <w:spacing w:before="120" w:after="120" w:line="240" w:lineRule="auto"/>
    </w:pPr>
    <w:rPr>
      <w:rFonts w:eastAsia="Times" w:cs="Arial"/>
      <w:sz w:val="22"/>
      <w:szCs w:val="22"/>
    </w:rPr>
  </w:style>
  <w:style w:type="paragraph" w:customStyle="1" w:styleId="387122FCC2CA4AFB85BCAB3B98EE1F0F">
    <w:name w:val="387122FCC2CA4AFB85BCAB3B98EE1F0F"/>
    <w:rsid w:val="00BE3305"/>
    <w:pPr>
      <w:spacing w:before="120" w:after="120" w:line="240" w:lineRule="auto"/>
    </w:pPr>
    <w:rPr>
      <w:rFonts w:eastAsia="Times" w:cs="Arial"/>
      <w:sz w:val="22"/>
      <w:szCs w:val="22"/>
    </w:rPr>
  </w:style>
  <w:style w:type="paragraph" w:customStyle="1" w:styleId="D0DE061EF2B545B0861B7DE028B35962">
    <w:name w:val="D0DE061EF2B545B0861B7DE028B35962"/>
    <w:rsid w:val="00BE3305"/>
    <w:pPr>
      <w:tabs>
        <w:tab w:val="num" w:pos="1440"/>
      </w:tabs>
      <w:spacing w:before="120" w:after="120" w:line="240" w:lineRule="auto"/>
      <w:ind w:left="907" w:hanging="187"/>
    </w:pPr>
    <w:rPr>
      <w:rFonts w:eastAsiaTheme="minorHAnsi"/>
      <w:sz w:val="22"/>
      <w:szCs w:val="22"/>
    </w:rPr>
  </w:style>
  <w:style w:type="paragraph" w:customStyle="1" w:styleId="D35B6002D5754E9A98C149C1C87DE034">
    <w:name w:val="D35B6002D5754E9A98C149C1C87DE034"/>
    <w:rsid w:val="00BE3305"/>
    <w:pPr>
      <w:tabs>
        <w:tab w:val="num" w:pos="1440"/>
      </w:tabs>
      <w:spacing w:before="120" w:after="120" w:line="240" w:lineRule="auto"/>
      <w:ind w:left="907" w:hanging="187"/>
    </w:pPr>
    <w:rPr>
      <w:rFonts w:eastAsiaTheme="minorHAnsi"/>
      <w:sz w:val="22"/>
      <w:szCs w:val="22"/>
    </w:rPr>
  </w:style>
  <w:style w:type="paragraph" w:customStyle="1" w:styleId="12D1DD51C5D247BF9050932F64A5DFDA">
    <w:name w:val="12D1DD51C5D247BF9050932F64A5DFDA"/>
    <w:rsid w:val="00BE3305"/>
    <w:pPr>
      <w:spacing w:before="120" w:after="120" w:line="240" w:lineRule="auto"/>
      <w:ind w:left="360"/>
    </w:pPr>
    <w:rPr>
      <w:rFonts w:eastAsiaTheme="minorHAnsi"/>
      <w:sz w:val="22"/>
      <w:szCs w:val="22"/>
    </w:rPr>
  </w:style>
  <w:style w:type="paragraph" w:customStyle="1" w:styleId="7654BECBEDA741F7BBD1EDB03E259959">
    <w:name w:val="7654BECBEDA741F7BBD1EDB03E259959"/>
    <w:rsid w:val="00BE3305"/>
    <w:pPr>
      <w:tabs>
        <w:tab w:val="num" w:pos="1440"/>
      </w:tabs>
      <w:spacing w:before="120" w:after="120" w:line="240" w:lineRule="auto"/>
      <w:ind w:left="907" w:hanging="187"/>
    </w:pPr>
    <w:rPr>
      <w:rFonts w:eastAsiaTheme="minorHAnsi"/>
      <w:sz w:val="22"/>
      <w:szCs w:val="22"/>
    </w:rPr>
  </w:style>
  <w:style w:type="paragraph" w:customStyle="1" w:styleId="31CDA6DAB5F3402AABF64951A63FD599">
    <w:name w:val="31CDA6DAB5F3402AABF64951A63FD599"/>
    <w:rsid w:val="00BE3305"/>
    <w:pPr>
      <w:tabs>
        <w:tab w:val="num" w:pos="1440"/>
      </w:tabs>
      <w:spacing w:before="120" w:after="120" w:line="240" w:lineRule="auto"/>
      <w:ind w:left="907" w:hanging="187"/>
    </w:pPr>
    <w:rPr>
      <w:rFonts w:eastAsiaTheme="minorHAnsi"/>
      <w:sz w:val="22"/>
      <w:szCs w:val="22"/>
    </w:rPr>
  </w:style>
  <w:style w:type="paragraph" w:customStyle="1" w:styleId="491C65EEBE73455C888ADBE82050C627">
    <w:name w:val="491C65EEBE73455C888ADBE82050C627"/>
    <w:rsid w:val="00BE3305"/>
    <w:pPr>
      <w:spacing w:before="120" w:after="120" w:line="240" w:lineRule="auto"/>
      <w:ind w:left="360"/>
    </w:pPr>
    <w:rPr>
      <w:rFonts w:eastAsiaTheme="minorHAnsi"/>
      <w:sz w:val="22"/>
      <w:szCs w:val="22"/>
    </w:rPr>
  </w:style>
  <w:style w:type="paragraph" w:customStyle="1" w:styleId="B6661B7DD07544D9ADB3BA033CAAB4C2">
    <w:name w:val="B6661B7DD07544D9ADB3BA033CAAB4C2"/>
    <w:rsid w:val="00BE3305"/>
    <w:pPr>
      <w:numPr>
        <w:ilvl w:val="2"/>
        <w:numId w:val="3"/>
      </w:numPr>
      <w:spacing w:before="120" w:after="120" w:line="240" w:lineRule="auto"/>
      <w:ind w:left="1260" w:hanging="180"/>
    </w:pPr>
    <w:rPr>
      <w:rFonts w:eastAsiaTheme="minorHAnsi"/>
      <w:sz w:val="22"/>
      <w:szCs w:val="22"/>
    </w:rPr>
  </w:style>
  <w:style w:type="paragraph" w:customStyle="1" w:styleId="CA844F323DBE405F9DB727AD50866296">
    <w:name w:val="CA844F323DBE405F9DB727AD50866296"/>
    <w:rsid w:val="00BE3305"/>
    <w:pPr>
      <w:tabs>
        <w:tab w:val="num" w:pos="2160"/>
      </w:tabs>
      <w:spacing w:before="120" w:after="120" w:line="240" w:lineRule="auto"/>
      <w:ind w:left="1260" w:hanging="180"/>
    </w:pPr>
    <w:rPr>
      <w:rFonts w:eastAsiaTheme="minorHAnsi"/>
      <w:sz w:val="22"/>
      <w:szCs w:val="22"/>
    </w:rPr>
  </w:style>
  <w:style w:type="paragraph" w:customStyle="1" w:styleId="FC6103D6CA254BEE8541608A00B5B97A">
    <w:name w:val="FC6103D6CA254BEE8541608A00B5B97A"/>
    <w:rsid w:val="00BE3305"/>
    <w:pPr>
      <w:tabs>
        <w:tab w:val="num" w:pos="2160"/>
      </w:tabs>
      <w:spacing w:before="120" w:after="120" w:line="240" w:lineRule="auto"/>
      <w:ind w:left="1260" w:hanging="180"/>
    </w:pPr>
    <w:rPr>
      <w:rFonts w:eastAsiaTheme="minorHAnsi"/>
      <w:sz w:val="22"/>
      <w:szCs w:val="22"/>
    </w:rPr>
  </w:style>
  <w:style w:type="paragraph" w:customStyle="1" w:styleId="3F662DE257214058B5FCE38908702DB0">
    <w:name w:val="3F662DE257214058B5FCE38908702DB0"/>
    <w:rsid w:val="00BE3305"/>
    <w:pPr>
      <w:tabs>
        <w:tab w:val="num" w:pos="2160"/>
      </w:tabs>
      <w:spacing w:before="120" w:after="120" w:line="240" w:lineRule="auto"/>
      <w:ind w:left="1260" w:hanging="180"/>
    </w:pPr>
    <w:rPr>
      <w:rFonts w:eastAsiaTheme="minorHAnsi"/>
      <w:sz w:val="22"/>
      <w:szCs w:val="22"/>
    </w:rPr>
  </w:style>
  <w:style w:type="paragraph" w:customStyle="1" w:styleId="8B8926703EED4E8C848EB0B9C0F4F783">
    <w:name w:val="8B8926703EED4E8C848EB0B9C0F4F783"/>
    <w:rsid w:val="00BE3305"/>
    <w:pPr>
      <w:tabs>
        <w:tab w:val="num" w:pos="2160"/>
      </w:tabs>
      <w:spacing w:before="120" w:after="120" w:line="240" w:lineRule="auto"/>
      <w:ind w:left="1260" w:hanging="180"/>
    </w:pPr>
    <w:rPr>
      <w:rFonts w:eastAsiaTheme="minorHAnsi"/>
      <w:sz w:val="22"/>
      <w:szCs w:val="22"/>
    </w:rPr>
  </w:style>
  <w:style w:type="paragraph" w:customStyle="1" w:styleId="03538E621EE54491BA30E22BEC28E7A5">
    <w:name w:val="03538E621EE54491BA30E22BEC28E7A5"/>
    <w:rsid w:val="00BE3305"/>
    <w:pPr>
      <w:tabs>
        <w:tab w:val="num" w:pos="1440"/>
      </w:tabs>
      <w:spacing w:before="120" w:after="120" w:line="240" w:lineRule="auto"/>
      <w:ind w:left="907" w:hanging="187"/>
    </w:pPr>
    <w:rPr>
      <w:rFonts w:eastAsiaTheme="minorHAnsi"/>
      <w:sz w:val="22"/>
      <w:szCs w:val="22"/>
    </w:rPr>
  </w:style>
  <w:style w:type="paragraph" w:customStyle="1" w:styleId="7F155C671A2C4CCD938C3235AC0E2609">
    <w:name w:val="7F155C671A2C4CCD938C3235AC0E2609"/>
    <w:rsid w:val="00BE3305"/>
    <w:pPr>
      <w:spacing w:before="120" w:after="120" w:line="240" w:lineRule="auto"/>
    </w:pPr>
    <w:rPr>
      <w:rFonts w:eastAsiaTheme="minorHAnsi"/>
      <w:sz w:val="22"/>
      <w:szCs w:val="22"/>
    </w:rPr>
  </w:style>
  <w:style w:type="paragraph" w:customStyle="1" w:styleId="88ADC4CAA5844BA385AB4D6C1C32C467">
    <w:name w:val="88ADC4CAA5844BA385AB4D6C1C32C467"/>
    <w:rsid w:val="00BE3305"/>
    <w:pPr>
      <w:spacing w:before="120" w:after="120" w:line="240" w:lineRule="auto"/>
    </w:pPr>
    <w:rPr>
      <w:rFonts w:eastAsia="Times" w:cs="Arial"/>
      <w:sz w:val="22"/>
      <w:szCs w:val="22"/>
    </w:rPr>
  </w:style>
  <w:style w:type="paragraph" w:customStyle="1" w:styleId="E28915C1135F4AA98A6466EC1325E84C">
    <w:name w:val="E28915C1135F4AA98A6466EC1325E84C"/>
    <w:rsid w:val="00BE3305"/>
    <w:pPr>
      <w:tabs>
        <w:tab w:val="center" w:pos="4680"/>
        <w:tab w:val="right" w:pos="9360"/>
      </w:tabs>
      <w:spacing w:before="120" w:after="120" w:line="240" w:lineRule="auto"/>
    </w:pPr>
    <w:rPr>
      <w:rFonts w:eastAsiaTheme="minorHAnsi"/>
      <w:sz w:val="22"/>
      <w:szCs w:val="22"/>
    </w:rPr>
  </w:style>
  <w:style w:type="paragraph" w:customStyle="1" w:styleId="76662AF0FBA4495EA4AA487134687B54">
    <w:name w:val="76662AF0FBA4495EA4AA487134687B54"/>
    <w:rsid w:val="00BE3305"/>
    <w:pPr>
      <w:tabs>
        <w:tab w:val="center" w:pos="4680"/>
        <w:tab w:val="right" w:pos="9360"/>
      </w:tabs>
      <w:spacing w:before="120" w:after="120" w:line="240" w:lineRule="auto"/>
    </w:pPr>
    <w:rPr>
      <w:rFonts w:eastAsiaTheme="minorHAnsi"/>
      <w:sz w:val="22"/>
      <w:szCs w:val="22"/>
    </w:rPr>
  </w:style>
  <w:style w:type="paragraph" w:customStyle="1" w:styleId="B26C86B5D2CE4429987E0901E4ADE007">
    <w:name w:val="B26C86B5D2CE4429987E0901E4ADE007"/>
    <w:rsid w:val="00BE3305"/>
    <w:pPr>
      <w:spacing w:before="120" w:after="120" w:line="240" w:lineRule="auto"/>
    </w:pPr>
    <w:rPr>
      <w:rFonts w:eastAsiaTheme="minorHAnsi"/>
      <w:sz w:val="22"/>
      <w:szCs w:val="22"/>
    </w:rPr>
  </w:style>
  <w:style w:type="paragraph" w:customStyle="1" w:styleId="D6E4AF308A53409BA9D45A5A914AF79C">
    <w:name w:val="D6E4AF308A53409BA9D45A5A914AF79C"/>
    <w:rsid w:val="00BE3305"/>
  </w:style>
  <w:style w:type="paragraph" w:customStyle="1" w:styleId="DFA148DE8CCE406E843CACC7BE769168">
    <w:name w:val="DFA148DE8CCE406E843CACC7BE769168"/>
    <w:rsid w:val="00BE3305"/>
  </w:style>
  <w:style w:type="paragraph" w:customStyle="1" w:styleId="83FBF3713E5C4F18989A70290E3CE3D9">
    <w:name w:val="83FBF3713E5C4F18989A70290E3CE3D9"/>
    <w:rsid w:val="00BE33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38</Value>
      <Value>3</Value>
      <Value>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s>
    </k34b14aa96934db7a6567dc83a5ee0ba>
    <Document_x0020_Number xmlns="e4664c3e-f049-4574-bd7d-7499d2032cc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DC530D0B-53C3-406E-8B9B-14FDB90002DA}">
  <ds:schemaRefs>
    <ds:schemaRef ds:uri="http://schemas.microsoft.com/sharepoint/v3/contenttype/forms"/>
  </ds:schemaRefs>
</ds:datastoreItem>
</file>

<file path=customXml/itemProps2.xml><?xml version="1.0" encoding="utf-8"?>
<ds:datastoreItem xmlns:ds="http://schemas.openxmlformats.org/officeDocument/2006/customXml" ds:itemID="{AE9563E4-5565-403D-A15D-916C048C0C80}">
  <ds:schemaRefs>
    <ds:schemaRef ds:uri="http://purl.org/dc/dcmitype/"/>
    <ds:schemaRef ds:uri="http://schemas.openxmlformats.org/package/2006/metadata/core-properties"/>
    <ds:schemaRef ds:uri="http://schemas.microsoft.com/office/2006/metadata/properties"/>
    <ds:schemaRef ds:uri="http://www.w3.org/XML/1998/namespace"/>
    <ds:schemaRef ds:uri="http://schemas.microsoft.com/office/2006/documentManagement/types"/>
    <ds:schemaRef ds:uri="http://schemas.microsoft.com/office/infopath/2007/PartnerControls"/>
    <ds:schemaRef ds:uri="e4664c3e-f049-4574-bd7d-7499d2032cca"/>
    <ds:schemaRef ds:uri="http://purl.org/dc/terms/"/>
    <ds:schemaRef ds:uri="http://purl.org/dc/elements/1.1/"/>
  </ds:schemaRefs>
</ds:datastoreItem>
</file>

<file path=customXml/itemProps3.xml><?xml version="1.0" encoding="utf-8"?>
<ds:datastoreItem xmlns:ds="http://schemas.openxmlformats.org/officeDocument/2006/customXml" ds:itemID="{B9C8C001-E0EE-41FB-8682-670F20941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customXml/itemProps5.xml><?xml version="1.0" encoding="utf-8"?>
<ds:datastoreItem xmlns:ds="http://schemas.openxmlformats.org/officeDocument/2006/customXml" ds:itemID="{E2E606D5-E042-41CA-9A86-837673969620}">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Master Styles Template v2</Template>
  <TotalTime>4</TotalTime>
  <Pages>4</Pages>
  <Words>942</Words>
  <Characters>5257</Characters>
  <Application>Microsoft Office Word</Application>
  <DocSecurity>0</DocSecurity>
  <Lines>97</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6139</CharactersWithSpaces>
  <SharedDoc>false</SharedDoc>
  <HLinks>
    <vt:vector size="36" baseType="variant">
      <vt:variant>
        <vt:i4>7274502</vt:i4>
      </vt:variant>
      <vt:variant>
        <vt:i4>15</vt:i4>
      </vt:variant>
      <vt:variant>
        <vt:i4>0</vt:i4>
      </vt:variant>
      <vt:variant>
        <vt:i4>5</vt:i4>
      </vt:variant>
      <vt:variant>
        <vt:lpwstr>https://content.govdelivery.com/attachments/MIEOG/2021/10/27/file_attachments/1978458/ED 2021-08.pdf</vt:lpwstr>
      </vt:variant>
      <vt:variant>
        <vt:lpwstr/>
      </vt:variant>
      <vt:variant>
        <vt:i4>2293812</vt:i4>
      </vt:variant>
      <vt:variant>
        <vt:i4>12</vt:i4>
      </vt:variant>
      <vt:variant>
        <vt:i4>0</vt:i4>
      </vt:variant>
      <vt:variant>
        <vt:i4>5</vt:i4>
      </vt:variant>
      <vt:variant>
        <vt:lpwstr>mailto:Treas_Disclosure@michigan.gov</vt:lpwstr>
      </vt:variant>
      <vt:variant>
        <vt:lpwstr/>
      </vt:variant>
      <vt:variant>
        <vt:i4>4325452</vt:i4>
      </vt:variant>
      <vt:variant>
        <vt:i4>9</vt:i4>
      </vt:variant>
      <vt:variant>
        <vt:i4>0</vt:i4>
      </vt:variant>
      <vt:variant>
        <vt:i4>5</vt:i4>
      </vt:variant>
      <vt:variant>
        <vt:lpwstr>https://www.michigan.gov/dtmb/procurement/contractconnect/programs-and-policies/policies/geographically-disadvantaged-business-enterprise</vt:lpwstr>
      </vt:variant>
      <vt:variant>
        <vt:lpwstr/>
      </vt:variant>
      <vt:variant>
        <vt:i4>393270</vt:i4>
      </vt:variant>
      <vt:variant>
        <vt:i4>6</vt:i4>
      </vt:variant>
      <vt:variant>
        <vt:i4>0</vt:i4>
      </vt:variant>
      <vt:variant>
        <vt:i4>5</vt:i4>
      </vt:variant>
      <vt:variant>
        <vt:lpwstr>mailto:DTMB-FS-StatewidePCard@michigan.gov</vt:lpwstr>
      </vt:variant>
      <vt:variant>
        <vt:lpwstr/>
      </vt:variant>
      <vt:variant>
        <vt:i4>7274620</vt:i4>
      </vt:variant>
      <vt:variant>
        <vt:i4>3</vt:i4>
      </vt:variant>
      <vt:variant>
        <vt:i4>0</vt:i4>
      </vt:variant>
      <vt:variant>
        <vt:i4>5</vt:i4>
      </vt:variant>
      <vt:variant>
        <vt:lpwstr>https://www.michigan.gov/leo/bureaus-agencies/ber/wage-and-hour/prevailing-wage/prevailing-wages-by-county</vt:lpwstr>
      </vt:variant>
      <vt:variant>
        <vt:lpwstr/>
      </vt:variant>
      <vt:variant>
        <vt:i4>2490423</vt:i4>
      </vt:variant>
      <vt:variant>
        <vt:i4>0</vt:i4>
      </vt:variant>
      <vt:variant>
        <vt:i4>0</vt:i4>
      </vt:variant>
      <vt:variant>
        <vt:i4>5</vt:i4>
      </vt:variant>
      <vt:variant>
        <vt:lpwstr>https://www.michigan.gov/standards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Crozier-Green, Lisa (DNR)</cp:lastModifiedBy>
  <cp:revision>2</cp:revision>
  <cp:lastPrinted>2026-04-07T12:58:00Z</cp:lastPrinted>
  <dcterms:created xsi:type="dcterms:W3CDTF">2026-04-14T20:12:00Z</dcterms:created>
  <dcterms:modified xsi:type="dcterms:W3CDTF">2026-04-14T20:12:00Z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Type_x0020_Keyword">
    <vt:lpwstr>90;#Template|e539783f-af07-412f-87c2-3668423b470a</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Development|a986a1b4-74ee-4c4f-930f-def8b3ec40f0;#48;#Statement of Work (SOW)|3b43da1a-c77c-4e16-b9cf-ae163e7b4810</vt:lpwstr>
  </property>
  <property fmtid="{D5CDD505-2E9C-101B-9397-08002B2CF9AE}" pid="13" name="Content_x0020_Audience">
    <vt:lpwstr>3;#All Employees|6bc884fa-9dfb-49ce-af07-824c4a8a1ac0</vt:lpwstr>
  </property>
  <property fmtid="{D5CDD505-2E9C-101B-9397-08002B2CF9AE}" pid="14" name="Content Audience">
    <vt:lpwstr>3;#All Employees|6bc884fa-9dfb-49ce-af07-824c4a8a1ac0</vt:lpwstr>
  </property>
  <property fmtid="{D5CDD505-2E9C-101B-9397-08002B2CF9AE}" pid="15" name="Topic_x0020_Keyword">
    <vt:lpwstr>38;#Request for Proposal (RFP)|7ea4685b-331b-44d7-a9a9-6b180e358369;#60;#Solicitation Development|a986a1b4-74ee-4c4f-930f-def8b3ec40f0;#48;#Statement of Work (SOW)|3b43da1a-c77c-4e16-b9cf-ae163e7b4810</vt:lpwstr>
  </property>
</Properties>
</file>